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707"/>
        <w:gridCol w:w="4680"/>
      </w:tblGrid>
      <w:tr w:rsidR="003132DB" w:rsidRPr="003132DB" w:rsidTr="006677B7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eastAsia="en-GB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8" w:type="dxa"/>
                <w:gridSpan w:val="4"/>
              </w:tcPr>
              <w:p w:rsidR="003132DB" w:rsidRPr="00DC2FF7" w:rsidRDefault="00D20590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>
                      <wp:extent cx="1554555" cy="502944"/>
                      <wp:effectExtent l="0" t="0" r="7620" b="0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каэс.png"/>
                              <pic:cNvPicPr/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54555" cy="50294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E6197084EB62433785F7B46AF7A381FE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387" w:type="dxa"/>
                <w:gridSpan w:val="2"/>
                <w:vMerge w:val="restart"/>
              </w:tcPr>
              <w:p w:rsidR="003132DB" w:rsidRPr="00871FED" w:rsidRDefault="00424816" w:rsidP="00424816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 w:rsidRPr="00424816">
                  <w:rPr>
                    <w:rFonts w:ascii="Times New Roman" w:hAnsi="Times New Roman" w:cs="Times New Roman"/>
                    <w:noProof/>
                    <w:sz w:val="28"/>
                    <w:szCs w:val="28"/>
                  </w:rPr>
                  <w:t xml:space="preserve"> </w:t>
                </w:r>
              </w:p>
            </w:tc>
          </w:sdtContent>
        </w:sdt>
      </w:tr>
      <w:tr w:rsidR="003132DB" w:rsidRPr="003543B6" w:rsidTr="006677B7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DB20C3418D774BB48DC9A1B38294A10D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132DB" w:rsidRPr="003543B6" w:rsidRDefault="003132DB" w:rsidP="003049AD">
                <w:pPr>
                  <w:pStyle w:val="af1"/>
                  <w:rPr>
                    <w:b/>
                  </w:rPr>
                </w:pPr>
                <w:r>
                  <w:rPr>
                    <w:rStyle w:val="ab"/>
                  </w:rPr>
                  <w:t xml:space="preserve"> </w:t>
                </w:r>
              </w:p>
            </w:tc>
          </w:sdtContent>
        </w:sdt>
        <w:tc>
          <w:tcPr>
            <w:tcW w:w="5387" w:type="dxa"/>
            <w:gridSpan w:val="2"/>
            <w:vMerge/>
          </w:tcPr>
          <w:p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B25C03" w:rsidRPr="003110A1" w:rsidTr="00E5018F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placeholder>
                <w:docPart w:val="D6B01ABACCAC425B9B808ED2C0361D3E"/>
              </w:placeholder>
            </w:sdtPr>
            <w:sdtEndPr/>
            <w:sdtContent>
              <w:sdt>
                <w:sdtPr>
                  <w:id w:val="412751371"/>
                  <w:lock w:val="sdtContentLocked"/>
                  <w:placeholder>
                    <w:docPart w:val="7E7F7382ECDC455D8A214B8CF788F2FD"/>
                  </w:placeholder>
                </w:sdtPr>
                <w:sdtEndPr/>
                <w:sdtContent>
                  <w:p w:rsidR="00D20590" w:rsidRPr="004B7B49" w:rsidRDefault="00D20590" w:rsidP="00D20590">
                    <w:pPr>
                      <w:jc w:val="center"/>
                      <w:rPr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</w:pPr>
                    <w:r w:rsidRPr="0089520F">
                      <w:rPr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  <w:t>ОРГАНИЗАЦИЯ АО «</w:t>
                    </w:r>
                    <w:r w:rsidR="003765F4">
                      <w:rPr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  <w:t>КОНЦЕРН РОСЭНЕРГОАТОМ</w:t>
                    </w:r>
                    <w:r w:rsidRPr="0089520F">
                      <w:rPr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  <w:t>»</w:t>
                    </w:r>
                  </w:p>
                  <w:p w:rsidR="00D20590" w:rsidRPr="009170DF" w:rsidRDefault="00D20590" w:rsidP="00D20590">
                    <w:pPr>
                      <w:jc w:val="center"/>
                      <w:rPr>
                        <w:b/>
                        <w:noProof/>
                        <w:sz w:val="24"/>
                        <w:lang w:val="ru-RU" w:eastAsia="en-GB"/>
                      </w:rPr>
                    </w:pPr>
                    <w:r w:rsidRPr="009170DF">
                      <w:rPr>
                        <w:b/>
                        <w:noProof/>
                        <w:sz w:val="24"/>
                        <w:lang w:val="ru-RU" w:eastAsia="en-GB"/>
                      </w:rPr>
                      <w:t xml:space="preserve">Общество с ограниченной ответственностью </w:t>
                    </w:r>
                  </w:p>
                  <w:p w:rsidR="00D20590" w:rsidRPr="009170DF" w:rsidRDefault="00D20590" w:rsidP="00D20590">
                    <w:pPr>
                      <w:jc w:val="center"/>
                      <w:rPr>
                        <w:b/>
                        <w:noProof/>
                        <w:sz w:val="24"/>
                        <w:lang w:val="ru-RU" w:eastAsia="en-GB"/>
                      </w:rPr>
                    </w:pPr>
                    <w:r w:rsidRPr="009170DF">
                      <w:rPr>
                        <w:b/>
                        <w:noProof/>
                        <w:sz w:val="24"/>
                        <w:lang w:val="ru-RU" w:eastAsia="en-GB"/>
                      </w:rPr>
                      <w:t>«Калининская АЭС-Сервис»</w:t>
                    </w:r>
                  </w:p>
                  <w:p w:rsidR="00B25C03" w:rsidRPr="0035364B" w:rsidRDefault="00D20590" w:rsidP="00D20590">
                    <w:pPr>
                      <w:jc w:val="center"/>
                      <w:rPr>
                        <w:lang w:val="ru-RU"/>
                      </w:rPr>
                    </w:pPr>
                    <w:r w:rsidRPr="009170DF">
                      <w:rPr>
                        <w:b/>
                        <w:noProof/>
                        <w:sz w:val="24"/>
                        <w:lang w:val="ru-RU" w:eastAsia="en-GB"/>
                      </w:rPr>
                      <w:t>(ООО «Калининская АЭС-Сервис</w:t>
                    </w:r>
                    <w:r w:rsidR="00B25C03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»)</w:t>
                    </w:r>
                  </w:p>
                </w:sdtContent>
              </w:sdt>
            </w:sdtContent>
          </w:sdt>
        </w:tc>
        <w:tc>
          <w:tcPr>
            <w:tcW w:w="707" w:type="dxa"/>
            <w:vMerge w:val="restart"/>
          </w:tcPr>
          <w:p w:rsidR="00B25C03" w:rsidRPr="004971E8" w:rsidRDefault="00B25C03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680" w:type="dxa"/>
            <w:vMerge w:val="restart"/>
          </w:tcPr>
          <w:p w:rsidR="00093940" w:rsidRDefault="003110A1" w:rsidP="005E446B">
            <w:pPr>
              <w:rPr>
                <w:lang w:val="ru-RU"/>
              </w:rPr>
            </w:pPr>
            <w:r>
              <w:rPr>
                <w:lang w:val="ru-RU"/>
              </w:rPr>
              <w:t>Д</w:t>
            </w:r>
            <w:r w:rsidR="00093940">
              <w:rPr>
                <w:lang w:val="ru-RU"/>
              </w:rPr>
              <w:t xml:space="preserve">иректору </w:t>
            </w:r>
          </w:p>
          <w:p w:rsidR="005E446B" w:rsidRDefault="00093940" w:rsidP="005E446B">
            <w:pPr>
              <w:rPr>
                <w:lang w:val="ru-RU"/>
              </w:rPr>
            </w:pPr>
            <w:r>
              <w:rPr>
                <w:lang w:val="ru-RU"/>
              </w:rPr>
              <w:t>ООО «</w:t>
            </w:r>
            <w:r w:rsidR="003110A1">
              <w:rPr>
                <w:lang w:val="ru-RU"/>
              </w:rPr>
              <w:t>УДМ</w:t>
            </w:r>
            <w:r>
              <w:rPr>
                <w:lang w:val="ru-RU"/>
              </w:rPr>
              <w:t>»</w:t>
            </w:r>
          </w:p>
          <w:p w:rsidR="00093940" w:rsidRPr="007258B3" w:rsidRDefault="003110A1" w:rsidP="005E446B">
            <w:pPr>
              <w:rPr>
                <w:lang w:val="ru-RU"/>
              </w:rPr>
            </w:pPr>
            <w:r>
              <w:rPr>
                <w:lang w:val="ru-RU"/>
              </w:rPr>
              <w:t>Фокиной М.А</w:t>
            </w:r>
            <w:r w:rsidR="00093940">
              <w:rPr>
                <w:lang w:val="ru-RU"/>
              </w:rPr>
              <w:t>.</w:t>
            </w:r>
          </w:p>
        </w:tc>
      </w:tr>
      <w:tr w:rsidR="00B25C03" w:rsidRPr="00093940" w:rsidTr="00E5018F">
        <w:trPr>
          <w:trHeight w:val="129"/>
        </w:trPr>
        <w:tc>
          <w:tcPr>
            <w:tcW w:w="4538" w:type="dxa"/>
            <w:gridSpan w:val="4"/>
          </w:tcPr>
          <w:p w:rsidR="00B25C03" w:rsidRPr="003543B6" w:rsidRDefault="00093940" w:rsidP="003B7A46">
            <w:pPr>
              <w:pStyle w:val="af1"/>
            </w:pPr>
            <w:r>
              <w:t xml:space="preserve"> АВА</w:t>
            </w:r>
            <w:sdt>
              <w:sdtPr>
                <w:id w:val="1456833216"/>
                <w:lock w:val="sdtContentLocked"/>
                <w:placeholder>
                  <w:docPart w:val="585CECF865774AFC9CD01D67F050CC1C"/>
                </w:placeholder>
                <w:showingPlcHdr/>
              </w:sdtPr>
              <w:sdtEndPr/>
              <w:sdtContent>
                <w:r w:rsidR="00B25C03">
                  <w:t xml:space="preserve"> </w:t>
                </w:r>
              </w:sdtContent>
            </w:sdt>
          </w:p>
        </w:tc>
        <w:tc>
          <w:tcPr>
            <w:tcW w:w="707" w:type="dxa"/>
            <w:vMerge/>
          </w:tcPr>
          <w:p w:rsidR="00B25C03" w:rsidRPr="004971E8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680" w:type="dxa"/>
            <w:vMerge/>
          </w:tcPr>
          <w:p w:rsidR="00B25C03" w:rsidRDefault="00B25C03" w:rsidP="003543B6">
            <w:pPr>
              <w:pStyle w:val="ac"/>
              <w:ind w:firstLine="0"/>
              <w:jc w:val="left"/>
            </w:pPr>
          </w:p>
        </w:tc>
      </w:tr>
      <w:tr w:rsidR="00B25C03" w:rsidRPr="00DB420A" w:rsidTr="00E5018F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placeholder>
                <w:docPart w:val="59DA5E9D72F44A5994CA353C7E71BDDA"/>
              </w:placeholder>
            </w:sdtPr>
            <w:sdtEndPr/>
            <w:sdtContent>
              <w:sdt>
                <w:sdtPr>
                  <w:id w:val="311682575"/>
                  <w:lock w:val="sdtContentLocked"/>
                  <w:placeholder>
                    <w:docPart w:val="A12081328D4D4EDDA41C9986014B8FEE"/>
                  </w:placeholder>
                </w:sdtPr>
                <w:sdtEndPr/>
                <w:sdtContent>
                  <w:p w:rsidR="00D20590" w:rsidRDefault="00D20590" w:rsidP="00D20590">
                    <w:pPr>
                      <w:pStyle w:val="af"/>
                    </w:pPr>
                    <w:r>
                      <w:t>а/я 5</w:t>
                    </w:r>
                    <w:r w:rsidR="0048109D">
                      <w:t>1</w:t>
                    </w:r>
                    <w:r>
                      <w:t>, г. Удомля, Тверская область, 171841</w:t>
                    </w:r>
                  </w:p>
                  <w:p w:rsidR="00D20590" w:rsidRDefault="00D20590" w:rsidP="00D20590">
                    <w:pPr>
                      <w:pStyle w:val="af"/>
                    </w:pPr>
                    <w:r>
                      <w:t>Телефон (48255) 6-73-22, факс (48255) 5-45-80</w:t>
                    </w:r>
                  </w:p>
                  <w:p w:rsidR="00D20590" w:rsidRDefault="00D20590" w:rsidP="00D20590">
                    <w:pPr>
                      <w:pStyle w:val="af"/>
                    </w:pPr>
                    <w:r>
                      <w:t>E-mail: office@kaesservice.ru</w:t>
                    </w:r>
                  </w:p>
                  <w:p w:rsidR="00D20590" w:rsidRDefault="00D20590" w:rsidP="00D20590">
                    <w:pPr>
                      <w:pStyle w:val="af"/>
                    </w:pPr>
                    <w:r>
                      <w:t>ОКПО 61907636, ОГРН 1096908001123</w:t>
                    </w:r>
                  </w:p>
                  <w:p w:rsidR="00B25C03" w:rsidRPr="0044798C" w:rsidRDefault="00D20590" w:rsidP="00D20590">
                    <w:pPr>
                      <w:pStyle w:val="af"/>
                      <w:rPr>
                        <w:rFonts w:cstheme="minorBidi"/>
                        <w:noProof w:val="0"/>
                        <w:sz w:val="28"/>
                        <w:szCs w:val="24"/>
                        <w:lang w:val="en-GB" w:eastAsia="en-US"/>
                      </w:rPr>
                    </w:pPr>
                    <w:r>
                      <w:t>ИНН 6916015990, КПП 691601</w:t>
                    </w:r>
                    <w:r w:rsidR="00B25C03">
                      <w:t>001</w:t>
                    </w:r>
                    <w:r w:rsidR="00B25C03" w:rsidRPr="00442D57">
                      <w:t xml:space="preserve"> </w:t>
                    </w:r>
                  </w:p>
                </w:sdtContent>
              </w:sdt>
            </w:sdtContent>
          </w:sdt>
        </w:tc>
        <w:tc>
          <w:tcPr>
            <w:tcW w:w="707" w:type="dxa"/>
            <w:vMerge/>
          </w:tcPr>
          <w:p w:rsidR="00B25C03" w:rsidRPr="004971E8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680" w:type="dxa"/>
            <w:vMerge/>
          </w:tcPr>
          <w:p w:rsidR="00B25C03" w:rsidRDefault="00B25C03" w:rsidP="003543B6">
            <w:pPr>
              <w:pStyle w:val="ac"/>
              <w:ind w:firstLine="0"/>
              <w:jc w:val="left"/>
            </w:pPr>
          </w:p>
        </w:tc>
      </w:tr>
      <w:tr w:rsidR="00B25C03" w:rsidRPr="00093940" w:rsidTr="00E5018F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B25C03" w:rsidRPr="00051D26" w:rsidRDefault="005E2822" w:rsidP="003363DF">
            <w:pPr>
              <w:pStyle w:val="af2"/>
              <w:rPr>
                <w:sz w:val="24"/>
                <w:szCs w:val="24"/>
              </w:rPr>
            </w:pPr>
            <w:r w:rsidRPr="00051D26">
              <w:rPr>
                <w:sz w:val="24"/>
                <w:szCs w:val="24"/>
                <w:lang w:val="en-US"/>
              </w:rPr>
              <w:t xml:space="preserve">             </w:t>
            </w:r>
            <w:r w:rsidR="00093940">
              <w:rPr>
                <w:sz w:val="24"/>
                <w:szCs w:val="24"/>
              </w:rPr>
              <w:t>05.11</w:t>
            </w:r>
            <w:r w:rsidR="000162F7">
              <w:rPr>
                <w:sz w:val="24"/>
                <w:szCs w:val="24"/>
              </w:rPr>
              <w:t>.2024</w:t>
            </w:r>
          </w:p>
        </w:tc>
        <w:sdt>
          <w:sdtPr>
            <w:id w:val="1244690888"/>
            <w:lock w:val="sdtContentLocked"/>
            <w:placeholder>
              <w:docPart w:val="C205C23A073140F280EA40606D31042A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B25C03" w:rsidRPr="00ED3ACA" w:rsidRDefault="00B25C03" w:rsidP="003B7A46">
                <w:pPr>
                  <w:pStyle w:val="af2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B25C03" w:rsidRPr="00E34BB0" w:rsidRDefault="003110A1" w:rsidP="00D06006">
            <w:pPr>
              <w:pStyle w:val="af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bookmarkStart w:id="1" w:name="_GoBack"/>
            <w:bookmarkEnd w:id="1"/>
          </w:p>
        </w:tc>
        <w:tc>
          <w:tcPr>
            <w:tcW w:w="707" w:type="dxa"/>
          </w:tcPr>
          <w:p w:rsidR="00B25C03" w:rsidRPr="00A9178D" w:rsidRDefault="00B25C03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680" w:type="dxa"/>
            <w:vMerge/>
          </w:tcPr>
          <w:p w:rsidR="00B25C03" w:rsidRPr="00A9178D" w:rsidRDefault="00B25C03" w:rsidP="00B25C03">
            <w:pPr>
              <w:rPr>
                <w:rFonts w:cs="Times New Roman"/>
                <w:noProof/>
                <w:lang w:val="ru-RU" w:eastAsia="en-GB"/>
              </w:rPr>
            </w:pPr>
          </w:p>
        </w:tc>
      </w:tr>
      <w:tr w:rsidR="00B25C03" w:rsidRPr="00093940" w:rsidTr="00E5018F">
        <w:trPr>
          <w:trHeight w:val="454"/>
        </w:trPr>
        <w:tc>
          <w:tcPr>
            <w:tcW w:w="567" w:type="dxa"/>
            <w:vAlign w:val="bottom"/>
          </w:tcPr>
          <w:p w:rsidR="00B25C03" w:rsidRPr="007C549A" w:rsidRDefault="00B25C03" w:rsidP="003B7A46">
            <w:pPr>
              <w:pStyle w:val="af2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25C03" w:rsidRPr="003B7A46" w:rsidRDefault="00B25C03" w:rsidP="003B7A46">
            <w:pPr>
              <w:pStyle w:val="af2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B25C03" w:rsidRPr="00ED3ACA" w:rsidRDefault="00B25C03" w:rsidP="003B7A46">
            <w:pPr>
              <w:pStyle w:val="af2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F5C8AD94F85B4D1897D733257F158B3A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B25C03" w:rsidRPr="00A9178D" w:rsidRDefault="00B25C03" w:rsidP="003B7A46">
                <w:pPr>
                  <w:pStyle w:val="af2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707" w:type="dxa"/>
          </w:tcPr>
          <w:p w:rsidR="00B25C03" w:rsidRPr="00A9178D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680" w:type="dxa"/>
            <w:vMerge/>
          </w:tcPr>
          <w:p w:rsidR="00B25C03" w:rsidRPr="00A9178D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B25C03" w:rsidRPr="00093940" w:rsidTr="00E5018F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E4BD64A01CE7418ABAECA2EEA8AA6163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B25C03" w:rsidRPr="003543B6" w:rsidRDefault="00B25C03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b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707" w:type="dxa"/>
          </w:tcPr>
          <w:p w:rsidR="00B25C03" w:rsidRPr="00CE1035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680" w:type="dxa"/>
            <w:vMerge/>
          </w:tcPr>
          <w:p w:rsidR="00B25C03" w:rsidRPr="00CE1035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B25C03" w:rsidRPr="00093940" w:rsidTr="00E5018F">
        <w:trPr>
          <w:trHeight w:val="454"/>
        </w:trPr>
        <w:tc>
          <w:tcPr>
            <w:tcW w:w="4538" w:type="dxa"/>
            <w:gridSpan w:val="4"/>
          </w:tcPr>
          <w:sdt>
            <w:sdtPr>
              <w:rPr>
                <w:rFonts w:cs="Times New Roman"/>
                <w:i/>
                <w:szCs w:val="28"/>
                <w:lang w:eastAsia="en-GB"/>
              </w:rPr>
              <w:alias w:val="Заголовок письма. Не более 5 строк"/>
              <w:tag w:val="Заголовок письма"/>
              <w:id w:val="937034132"/>
              <w:lock w:val="sdtLocked"/>
              <w:placeholder>
                <w:docPart w:val="8DC5F6AAEEB74EF692EE4E80D65CDA39"/>
              </w:placeholder>
            </w:sdtPr>
            <w:sdtEndPr/>
            <w:sdtContent>
              <w:p w:rsidR="00B25C03" w:rsidRPr="00155163" w:rsidRDefault="002971B0" w:rsidP="008102C6">
                <w:pPr>
                  <w:rPr>
                    <w:rFonts w:cs="Times New Roman"/>
                    <w:i/>
                    <w:szCs w:val="28"/>
                    <w:lang w:val="ru-RU" w:eastAsia="en-GB"/>
                  </w:rPr>
                </w:pPr>
                <w:sdt>
                  <w:sdtPr>
                    <w:rPr>
                      <w:rFonts w:cs="Times New Roman"/>
                      <w:i/>
                      <w:szCs w:val="28"/>
                      <w:lang w:eastAsia="en-GB"/>
                    </w:rPr>
                    <w:alias w:val="Заголовок письма. Не более 5 строк"/>
                    <w:tag w:val="Заголовок письма"/>
                    <w:id w:val="-415632542"/>
                    <w:placeholder>
                      <w:docPart w:val="8036856209CD4EFE9410FC62078C99BF"/>
                    </w:placeholder>
                  </w:sdtPr>
                  <w:sdtEndPr/>
                  <w:sdtContent>
                    <w:r w:rsidR="008102C6" w:rsidRPr="00273E13">
                      <w:rPr>
                        <w:rFonts w:cs="Times New Roman"/>
                        <w:sz w:val="26"/>
                        <w:szCs w:val="26"/>
                        <w:lang w:val="ru-RU" w:eastAsia="en-GB"/>
                      </w:rPr>
                      <w:t>запрос по закупочной процедуре</w:t>
                    </w:r>
                    <w:r w:rsidR="008102C6" w:rsidRPr="00155163">
                      <w:rPr>
                        <w:rFonts w:cs="Times New Roman"/>
                        <w:i/>
                        <w:szCs w:val="28"/>
                        <w:lang w:val="ru-RU" w:eastAsia="en-GB"/>
                      </w:rPr>
                      <w:t xml:space="preserve"> </w:t>
                    </w:r>
                  </w:sdtContent>
                </w:sdt>
              </w:p>
            </w:sdtContent>
          </w:sdt>
        </w:tc>
        <w:tc>
          <w:tcPr>
            <w:tcW w:w="707" w:type="dxa"/>
          </w:tcPr>
          <w:p w:rsidR="00B25C03" w:rsidRPr="00CE1035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680" w:type="dxa"/>
            <w:vMerge/>
          </w:tcPr>
          <w:p w:rsidR="00B25C03" w:rsidRPr="00CE1035" w:rsidRDefault="00B25C03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p w:rsidR="00F707C8" w:rsidRPr="00B6426D" w:rsidRDefault="00A41846" w:rsidP="00F67FA1">
      <w:pPr>
        <w:spacing w:before="120"/>
        <w:jc w:val="center"/>
        <w:rPr>
          <w:rStyle w:val="ab"/>
          <w:rFonts w:cs="Times New Roman"/>
          <w:color w:val="auto"/>
          <w:szCs w:val="28"/>
          <w:lang w:val="ru-RU"/>
        </w:rPr>
      </w:pPr>
      <w:r w:rsidRPr="00B6426D">
        <w:rPr>
          <w:rStyle w:val="ab"/>
          <w:rFonts w:cs="Times New Roman"/>
          <w:color w:val="auto"/>
          <w:szCs w:val="28"/>
          <w:lang w:val="ru-RU"/>
        </w:rPr>
        <w:t>Уважаем</w:t>
      </w:r>
      <w:r w:rsidR="003110A1">
        <w:rPr>
          <w:rStyle w:val="ab"/>
          <w:rFonts w:cs="Times New Roman"/>
          <w:color w:val="auto"/>
          <w:szCs w:val="28"/>
          <w:lang w:val="ru-RU"/>
        </w:rPr>
        <w:t>ая Мария Александровна</w:t>
      </w:r>
      <w:r w:rsidRPr="00B6426D">
        <w:rPr>
          <w:rStyle w:val="ab"/>
          <w:rFonts w:cs="Times New Roman"/>
          <w:color w:val="auto"/>
          <w:szCs w:val="28"/>
          <w:lang w:val="ru-RU"/>
        </w:rPr>
        <w:t>!</w:t>
      </w:r>
    </w:p>
    <w:p w:rsidR="00CB7F2A" w:rsidRPr="006144EB" w:rsidRDefault="00CB7F2A" w:rsidP="003049AD">
      <w:pPr>
        <w:pStyle w:val="ac"/>
        <w:rPr>
          <w:rFonts w:cs="Times New Roman"/>
          <w:sz w:val="26"/>
          <w:szCs w:val="26"/>
        </w:rPr>
      </w:pPr>
    </w:p>
    <w:p w:rsidR="000162F7" w:rsidRPr="00093940" w:rsidRDefault="00C9026A" w:rsidP="008C6A23">
      <w:pPr>
        <w:pStyle w:val="Default"/>
        <w:jc w:val="both"/>
        <w:rPr>
          <w:sz w:val="28"/>
          <w:szCs w:val="28"/>
        </w:rPr>
      </w:pPr>
      <w:r w:rsidRPr="00CA3793">
        <w:rPr>
          <w:szCs w:val="28"/>
        </w:rPr>
        <w:tab/>
      </w:r>
      <w:r w:rsidR="000125C2" w:rsidRPr="008C6A23">
        <w:rPr>
          <w:sz w:val="28"/>
          <w:szCs w:val="28"/>
        </w:rPr>
        <w:t>В соответствии</w:t>
      </w:r>
      <w:r w:rsidR="00320155" w:rsidRPr="008C6A23">
        <w:rPr>
          <w:sz w:val="28"/>
          <w:szCs w:val="28"/>
        </w:rPr>
        <w:t xml:space="preserve"> с </w:t>
      </w:r>
      <w:r w:rsidR="002923AF" w:rsidRPr="008C6A23">
        <w:rPr>
          <w:sz w:val="28"/>
          <w:szCs w:val="28"/>
        </w:rPr>
        <w:t>п</w:t>
      </w:r>
      <w:r w:rsidR="003C45A3" w:rsidRPr="008C6A23">
        <w:rPr>
          <w:sz w:val="28"/>
          <w:szCs w:val="28"/>
        </w:rPr>
        <w:t>ункт</w:t>
      </w:r>
      <w:r w:rsidR="00512AB4" w:rsidRPr="008C6A23">
        <w:rPr>
          <w:sz w:val="28"/>
          <w:szCs w:val="28"/>
        </w:rPr>
        <w:t>ом</w:t>
      </w:r>
      <w:r w:rsidR="00236DEA" w:rsidRPr="008C6A23">
        <w:rPr>
          <w:sz w:val="28"/>
          <w:szCs w:val="28"/>
        </w:rPr>
        <w:t xml:space="preserve"> </w:t>
      </w:r>
      <w:r w:rsidR="00093940">
        <w:rPr>
          <w:sz w:val="28"/>
          <w:szCs w:val="28"/>
        </w:rPr>
        <w:t>9.4.</w:t>
      </w:r>
      <w:r w:rsidR="006814E6" w:rsidRPr="008C6A23">
        <w:rPr>
          <w:sz w:val="28"/>
          <w:szCs w:val="28"/>
        </w:rPr>
        <w:t xml:space="preserve"> </w:t>
      </w:r>
      <w:r w:rsidR="00E32ADF" w:rsidRPr="008C6A23">
        <w:rPr>
          <w:sz w:val="28"/>
          <w:szCs w:val="28"/>
        </w:rPr>
        <w:t xml:space="preserve">второй </w:t>
      </w:r>
      <w:r w:rsidR="000125C2" w:rsidRPr="008C6A23">
        <w:rPr>
          <w:sz w:val="28"/>
          <w:szCs w:val="28"/>
        </w:rPr>
        <w:t xml:space="preserve">части </w:t>
      </w:r>
      <w:r w:rsidR="00E32ADF" w:rsidRPr="008C6A23">
        <w:rPr>
          <w:sz w:val="28"/>
          <w:szCs w:val="28"/>
        </w:rPr>
        <w:t>з</w:t>
      </w:r>
      <w:r w:rsidR="000125C2" w:rsidRPr="008C6A23">
        <w:rPr>
          <w:sz w:val="28"/>
          <w:szCs w:val="28"/>
        </w:rPr>
        <w:t>акупочной документации направляем в Ваш адрес запрос по закупочной процедуре по открытому</w:t>
      </w:r>
      <w:r w:rsidR="00AC0E79" w:rsidRPr="008C6A23">
        <w:rPr>
          <w:sz w:val="28"/>
          <w:szCs w:val="28"/>
        </w:rPr>
        <w:t xml:space="preserve"> одноэтапному </w:t>
      </w:r>
      <w:r w:rsidR="004149BC" w:rsidRPr="008C6A23">
        <w:rPr>
          <w:sz w:val="28"/>
          <w:szCs w:val="28"/>
        </w:rPr>
        <w:t xml:space="preserve">запросу </w:t>
      </w:r>
      <w:r w:rsidR="00E143AD" w:rsidRPr="008C6A23">
        <w:rPr>
          <w:sz w:val="28"/>
          <w:szCs w:val="28"/>
        </w:rPr>
        <w:t xml:space="preserve">предложений </w:t>
      </w:r>
      <w:r w:rsidR="000125C2" w:rsidRPr="008C6A23">
        <w:rPr>
          <w:sz w:val="28"/>
          <w:szCs w:val="28"/>
        </w:rPr>
        <w:t xml:space="preserve">в электронной форме без квалификационного отбора на право заключения договора </w:t>
      </w:r>
      <w:r w:rsidR="006C631C" w:rsidRPr="008C6A23">
        <w:rPr>
          <w:sz w:val="28"/>
          <w:szCs w:val="28"/>
        </w:rPr>
        <w:t xml:space="preserve">на </w:t>
      </w:r>
      <w:r w:rsidR="008C6A23">
        <w:rPr>
          <w:sz w:val="28"/>
          <w:szCs w:val="28"/>
        </w:rPr>
        <w:t xml:space="preserve">поставку </w:t>
      </w:r>
      <w:r w:rsidR="00093940" w:rsidRPr="00093940">
        <w:rPr>
          <w:sz w:val="28"/>
          <w:szCs w:val="28"/>
        </w:rPr>
        <w:t>сегментов (дисков щеточных) для щеток коммунальной техники</w:t>
      </w:r>
      <w:r w:rsidR="00E34BB0" w:rsidRPr="00093940">
        <w:rPr>
          <w:sz w:val="28"/>
          <w:szCs w:val="28"/>
        </w:rPr>
        <w:t>.</w:t>
      </w:r>
    </w:p>
    <w:p w:rsidR="00E34BB0" w:rsidRPr="0020436E" w:rsidRDefault="00E34BB0" w:rsidP="000162F7">
      <w:pPr>
        <w:jc w:val="both"/>
        <w:rPr>
          <w:rFonts w:cs="Times New Roman"/>
          <w:b/>
          <w:i/>
          <w:szCs w:val="28"/>
          <w:lang w:val="ru-RU"/>
        </w:rPr>
      </w:pPr>
    </w:p>
    <w:p w:rsidR="0072454A" w:rsidRPr="00093940" w:rsidRDefault="005E446B" w:rsidP="00E34BB0">
      <w:pPr>
        <w:ind w:firstLine="720"/>
        <w:jc w:val="both"/>
        <w:rPr>
          <w:rFonts w:cs="Times New Roman"/>
          <w:b/>
          <w:i/>
          <w:szCs w:val="28"/>
          <w:lang w:val="ru-RU"/>
        </w:rPr>
      </w:pPr>
      <w:r w:rsidRPr="00F914BB">
        <w:rPr>
          <w:rFonts w:cs="Times New Roman"/>
          <w:b/>
          <w:i/>
          <w:szCs w:val="28"/>
          <w:lang w:val="ru-RU"/>
        </w:rPr>
        <w:t>При рассмотрении документов, предоставленных Вами в составе Заявки, было выявлено, что Вами не предоставлен</w:t>
      </w:r>
      <w:r w:rsidR="00093940">
        <w:rPr>
          <w:rFonts w:cs="Times New Roman"/>
          <w:b/>
          <w:i/>
          <w:szCs w:val="28"/>
          <w:lang w:val="ru-RU"/>
        </w:rPr>
        <w:t xml:space="preserve">а Справка (Ф.5) о непредоставлении товаров в соответствии с постановлением Правительства РФ от </w:t>
      </w:r>
      <w:r w:rsidR="00093940" w:rsidRPr="00093940">
        <w:rPr>
          <w:rFonts w:cs="Times New Roman"/>
          <w:b/>
          <w:szCs w:val="28"/>
          <w:lang w:val="ru-RU"/>
        </w:rPr>
        <w:t>01.11.2018 № 1716-83</w:t>
      </w:r>
      <w:r w:rsidR="00F914BB" w:rsidRPr="00093940">
        <w:rPr>
          <w:rFonts w:cs="Times New Roman"/>
          <w:b/>
          <w:i/>
          <w:szCs w:val="28"/>
          <w:lang w:val="ru-RU"/>
        </w:rPr>
        <w:t>.</w:t>
      </w:r>
    </w:p>
    <w:p w:rsidR="00F914BB" w:rsidRPr="00F914BB" w:rsidRDefault="00F914BB" w:rsidP="00E34BB0">
      <w:pPr>
        <w:ind w:firstLine="720"/>
        <w:jc w:val="both"/>
        <w:rPr>
          <w:rFonts w:cs="Times New Roman"/>
          <w:b/>
          <w:i/>
          <w:szCs w:val="28"/>
          <w:lang w:val="ru-RU"/>
        </w:rPr>
      </w:pPr>
      <w:r w:rsidRPr="00F914BB">
        <w:rPr>
          <w:rFonts w:cs="Times New Roman"/>
          <w:b/>
          <w:i/>
          <w:szCs w:val="28"/>
          <w:lang w:val="ru-RU"/>
        </w:rPr>
        <w:t xml:space="preserve">Просим Вас направить в наш адрес </w:t>
      </w:r>
      <w:r w:rsidR="00093940">
        <w:rPr>
          <w:rFonts w:cs="Times New Roman"/>
          <w:b/>
          <w:i/>
          <w:szCs w:val="28"/>
          <w:lang w:val="ru-RU"/>
        </w:rPr>
        <w:t>Справку (Ф.5)</w:t>
      </w:r>
      <w:r w:rsidRPr="00F914BB">
        <w:rPr>
          <w:b/>
          <w:i/>
          <w:szCs w:val="28"/>
          <w:lang w:val="ru-RU"/>
        </w:rPr>
        <w:t>.</w:t>
      </w:r>
    </w:p>
    <w:p w:rsidR="00C42790" w:rsidRPr="0020436E" w:rsidRDefault="00C42790" w:rsidP="0091158B">
      <w:pPr>
        <w:ind w:firstLine="720"/>
        <w:jc w:val="both"/>
        <w:rPr>
          <w:rFonts w:cs="Times New Roman"/>
          <w:szCs w:val="28"/>
          <w:lang w:val="ru-RU"/>
        </w:rPr>
      </w:pPr>
    </w:p>
    <w:p w:rsidR="000125C2" w:rsidRPr="00B460B1" w:rsidRDefault="00C42790" w:rsidP="006144EB">
      <w:pPr>
        <w:ind w:firstLine="567"/>
        <w:jc w:val="both"/>
        <w:rPr>
          <w:rFonts w:cs="Times New Roman"/>
          <w:szCs w:val="28"/>
          <w:lang w:val="ru-RU"/>
        </w:rPr>
      </w:pPr>
      <w:r>
        <w:rPr>
          <w:rFonts w:cs="Times New Roman"/>
          <w:b/>
          <w:szCs w:val="28"/>
          <w:lang w:val="ru-RU"/>
        </w:rPr>
        <w:t xml:space="preserve">  </w:t>
      </w:r>
      <w:r w:rsidR="00B86E87" w:rsidRPr="00E34BB0">
        <w:rPr>
          <w:rFonts w:cs="Times New Roman"/>
          <w:b/>
          <w:szCs w:val="28"/>
          <w:lang w:val="ru-RU"/>
        </w:rPr>
        <w:t>О</w:t>
      </w:r>
      <w:r w:rsidR="000125C2" w:rsidRPr="00E34BB0">
        <w:rPr>
          <w:rFonts w:cs="Times New Roman"/>
          <w:b/>
          <w:szCs w:val="28"/>
          <w:lang w:val="ru-RU"/>
        </w:rPr>
        <w:t xml:space="preserve">твет направить </w:t>
      </w:r>
      <w:r w:rsidR="00E5018F" w:rsidRPr="00E34BB0">
        <w:rPr>
          <w:rFonts w:cs="Times New Roman"/>
          <w:b/>
          <w:szCs w:val="28"/>
          <w:lang w:val="ru-RU"/>
        </w:rPr>
        <w:t>через ЭТП,</w:t>
      </w:r>
      <w:r w:rsidR="00E708A5">
        <w:rPr>
          <w:rFonts w:cs="Times New Roman"/>
          <w:b/>
          <w:szCs w:val="28"/>
          <w:lang w:val="ru-RU"/>
        </w:rPr>
        <w:t xml:space="preserve"> не позже 09</w:t>
      </w:r>
      <w:r w:rsidR="00F9075F" w:rsidRPr="00E34BB0">
        <w:rPr>
          <w:rFonts w:cs="Times New Roman"/>
          <w:b/>
          <w:szCs w:val="28"/>
          <w:lang w:val="ru-RU"/>
        </w:rPr>
        <w:t>-</w:t>
      </w:r>
      <w:r w:rsidR="00984431" w:rsidRPr="00E34BB0">
        <w:rPr>
          <w:rFonts w:cs="Times New Roman"/>
          <w:b/>
          <w:szCs w:val="28"/>
          <w:lang w:val="ru-RU"/>
        </w:rPr>
        <w:t>0</w:t>
      </w:r>
      <w:r w:rsidR="002A1217" w:rsidRPr="00E34BB0">
        <w:rPr>
          <w:rFonts w:cs="Times New Roman"/>
          <w:b/>
          <w:szCs w:val="28"/>
          <w:lang w:val="ru-RU"/>
        </w:rPr>
        <w:t xml:space="preserve">0 час, по московскому </w:t>
      </w:r>
      <w:r w:rsidR="00E10F11" w:rsidRPr="00E34BB0">
        <w:rPr>
          <w:rFonts w:cs="Times New Roman"/>
          <w:b/>
          <w:szCs w:val="28"/>
          <w:lang w:val="ru-RU"/>
        </w:rPr>
        <w:t xml:space="preserve">времени </w:t>
      </w:r>
      <w:r w:rsidR="00D676C1">
        <w:rPr>
          <w:rFonts w:cs="Times New Roman"/>
          <w:b/>
          <w:szCs w:val="28"/>
          <w:lang w:val="ru-RU"/>
        </w:rPr>
        <w:t>11</w:t>
      </w:r>
      <w:r w:rsidR="002A58FE">
        <w:rPr>
          <w:rFonts w:cs="Times New Roman"/>
          <w:b/>
          <w:szCs w:val="28"/>
          <w:lang w:val="ru-RU"/>
        </w:rPr>
        <w:t>.1</w:t>
      </w:r>
      <w:r w:rsidR="00D676C1">
        <w:rPr>
          <w:rFonts w:cs="Times New Roman"/>
          <w:b/>
          <w:szCs w:val="28"/>
          <w:lang w:val="ru-RU"/>
        </w:rPr>
        <w:t>1</w:t>
      </w:r>
      <w:r w:rsidR="003363DF" w:rsidRPr="00E34BB0">
        <w:rPr>
          <w:rFonts w:cs="Times New Roman"/>
          <w:b/>
          <w:szCs w:val="28"/>
          <w:lang w:val="ru-RU"/>
        </w:rPr>
        <w:t>.</w:t>
      </w:r>
      <w:r w:rsidR="000162F7" w:rsidRPr="00E34BB0">
        <w:rPr>
          <w:rFonts w:cs="Times New Roman"/>
          <w:b/>
          <w:szCs w:val="28"/>
          <w:lang w:val="ru-RU"/>
        </w:rPr>
        <w:t>2024</w:t>
      </w:r>
      <w:r w:rsidR="00E5018F" w:rsidRPr="00B460B1">
        <w:rPr>
          <w:rFonts w:cs="Times New Roman"/>
          <w:szCs w:val="28"/>
          <w:lang w:val="ru-RU"/>
        </w:rPr>
        <w:t>.</w:t>
      </w:r>
    </w:p>
    <w:p w:rsidR="00405038" w:rsidRPr="008102C6" w:rsidRDefault="00405038" w:rsidP="007E42E1">
      <w:pPr>
        <w:pStyle w:val="ac"/>
        <w:ind w:firstLine="0"/>
        <w:rPr>
          <w:rFonts w:cs="Times New Roman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2126"/>
        <w:gridCol w:w="425"/>
        <w:gridCol w:w="2392"/>
      </w:tblGrid>
      <w:tr w:rsidR="001A510C" w:rsidRPr="003363DF" w:rsidTr="000162F7">
        <w:tc>
          <w:tcPr>
            <w:tcW w:w="4962" w:type="dxa"/>
          </w:tcPr>
          <w:p w:rsidR="0066734B" w:rsidRDefault="0066734B" w:rsidP="00094BCE">
            <w:pPr>
              <w:ind w:left="-108"/>
              <w:rPr>
                <w:rFonts w:cs="Times New Roman"/>
                <w:szCs w:val="28"/>
                <w:lang w:val="ru-RU"/>
              </w:rPr>
            </w:pPr>
          </w:p>
          <w:p w:rsidR="0066734B" w:rsidRDefault="0066734B" w:rsidP="00094BCE">
            <w:pPr>
              <w:ind w:left="-108"/>
              <w:rPr>
                <w:rFonts w:cs="Times New Roman"/>
                <w:szCs w:val="28"/>
                <w:lang w:val="ru-RU"/>
              </w:rPr>
            </w:pPr>
          </w:p>
          <w:sdt>
            <w:sdtPr>
              <w:rPr>
                <w:rFonts w:cs="Times New Roman"/>
                <w:sz w:val="26"/>
                <w:szCs w:val="26"/>
                <w:lang w:val="ru-RU"/>
              </w:rPr>
              <w:alias w:val="Должность без указания организации"/>
              <w:tag w:val="Должность без указания организации"/>
              <w:id w:val="-1694530326"/>
              <w:lock w:val="sdtLocked"/>
              <w:placeholder>
                <w:docPart w:val="BF12BFEF9BF64399B5BCFAE8650CF0EF"/>
              </w:placeholder>
            </w:sdtPr>
            <w:sdtEndPr/>
            <w:sdtContent>
              <w:p w:rsidR="001A510C" w:rsidRPr="0066734B" w:rsidRDefault="00F7138A" w:rsidP="00F7138A">
                <w:pPr>
                  <w:ind w:left="-108"/>
                  <w:rPr>
                    <w:rFonts w:cs="Times New Roman"/>
                    <w:sz w:val="26"/>
                    <w:szCs w:val="26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>Секретарь закупочной комиссии</w:t>
                </w:r>
              </w:p>
            </w:sdtContent>
          </w:sdt>
        </w:tc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1F441AE944C84D25A9AFC651BE398A21"/>
            </w:placeholder>
            <w:showingPlcHdr/>
          </w:sdtPr>
          <w:sdtEndPr/>
          <w:sdtContent>
            <w:tc>
              <w:tcPr>
                <w:tcW w:w="2126" w:type="dxa"/>
              </w:tcPr>
              <w:p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b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A80FCA16BCD54FE7AD4F6C7EB74C4AB1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92" w:type="dxa"/>
            <w:vAlign w:val="bottom"/>
          </w:tcPr>
          <w:p w:rsidR="001A510C" w:rsidRPr="006F24E2" w:rsidRDefault="002971B0" w:rsidP="00F7138A">
            <w:pPr>
              <w:ind w:right="-58"/>
              <w:jc w:val="right"/>
              <w:rPr>
                <w:rFonts w:cs="Times New Roman"/>
                <w:sz w:val="26"/>
                <w:szCs w:val="26"/>
                <w:lang w:val="ru-RU"/>
              </w:rPr>
            </w:pPr>
            <w:sdt>
              <w:sdtPr>
                <w:rPr>
                  <w:rFonts w:cs="Times New Roman"/>
                  <w:sz w:val="26"/>
                  <w:szCs w:val="26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04BCF6B0426B42D690D1E4A36A1780CD"/>
                </w:placeholder>
              </w:sdtPr>
              <w:sdtEndPr/>
              <w:sdtContent>
                <w:r w:rsidR="00F7138A">
                  <w:rPr>
                    <w:rFonts w:cs="Times New Roman"/>
                    <w:sz w:val="26"/>
                    <w:szCs w:val="26"/>
                    <w:lang w:val="ru-RU"/>
                  </w:rPr>
                  <w:t>С. Я. Ганина</w:t>
                </w:r>
              </w:sdtContent>
            </w:sdt>
          </w:p>
        </w:tc>
      </w:tr>
      <w:tr w:rsidR="00BD0953" w:rsidRPr="003363DF" w:rsidTr="000162F7">
        <w:tc>
          <w:tcPr>
            <w:tcW w:w="4962" w:type="dxa"/>
          </w:tcPr>
          <w:p w:rsidR="00BD0953" w:rsidRDefault="00BD0953" w:rsidP="00BD0953">
            <w:pPr>
              <w:ind w:left="-108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2126" w:type="dxa"/>
          </w:tcPr>
          <w:p w:rsidR="00BD0953" w:rsidRDefault="00BD0953" w:rsidP="00517DF1">
            <w:pPr>
              <w:ind w:left="-114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425" w:type="dxa"/>
            <w:vAlign w:val="bottom"/>
          </w:tcPr>
          <w:p w:rsidR="00BD0953" w:rsidRDefault="00BD0953" w:rsidP="00517DF1">
            <w:pPr>
              <w:ind w:left="-114"/>
              <w:jc w:val="right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2392" w:type="dxa"/>
            <w:vAlign w:val="bottom"/>
          </w:tcPr>
          <w:p w:rsidR="00BD0953" w:rsidRDefault="00BD0953" w:rsidP="00445571">
            <w:pPr>
              <w:ind w:right="-58"/>
              <w:jc w:val="right"/>
              <w:rPr>
                <w:rFonts w:cs="Times New Roman"/>
                <w:szCs w:val="28"/>
                <w:lang w:val="ru-RU"/>
              </w:rPr>
            </w:pPr>
          </w:p>
        </w:tc>
      </w:tr>
      <w:tr w:rsidR="00BD0953" w:rsidRPr="003363DF" w:rsidTr="000162F7">
        <w:tc>
          <w:tcPr>
            <w:tcW w:w="4962" w:type="dxa"/>
          </w:tcPr>
          <w:p w:rsidR="00BD0953" w:rsidRDefault="00BD0953" w:rsidP="00BD0953">
            <w:pPr>
              <w:ind w:left="-108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2126" w:type="dxa"/>
          </w:tcPr>
          <w:p w:rsidR="00BD0953" w:rsidRDefault="00BD0953" w:rsidP="00517DF1">
            <w:pPr>
              <w:ind w:left="-114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425" w:type="dxa"/>
            <w:vAlign w:val="bottom"/>
          </w:tcPr>
          <w:p w:rsidR="00BD0953" w:rsidRDefault="00BD0953" w:rsidP="00517DF1">
            <w:pPr>
              <w:ind w:left="-114"/>
              <w:jc w:val="right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2392" w:type="dxa"/>
            <w:vAlign w:val="bottom"/>
          </w:tcPr>
          <w:p w:rsidR="00BD0953" w:rsidRDefault="00BD0953" w:rsidP="00445571">
            <w:pPr>
              <w:ind w:right="-58"/>
              <w:jc w:val="right"/>
              <w:rPr>
                <w:rFonts w:cs="Times New Roman"/>
                <w:szCs w:val="28"/>
                <w:lang w:val="ru-RU"/>
              </w:rPr>
            </w:pPr>
          </w:p>
        </w:tc>
      </w:tr>
      <w:tr w:rsidR="00BD0953" w:rsidRPr="003363DF" w:rsidTr="000162F7">
        <w:tc>
          <w:tcPr>
            <w:tcW w:w="4962" w:type="dxa"/>
          </w:tcPr>
          <w:p w:rsidR="00BD0953" w:rsidRDefault="00BD0953" w:rsidP="00BD0953">
            <w:pPr>
              <w:ind w:left="-108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2126" w:type="dxa"/>
          </w:tcPr>
          <w:p w:rsidR="00BD0953" w:rsidRDefault="00BD0953" w:rsidP="00517DF1">
            <w:pPr>
              <w:ind w:left="-114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425" w:type="dxa"/>
            <w:vAlign w:val="bottom"/>
          </w:tcPr>
          <w:p w:rsidR="00BD0953" w:rsidRDefault="00BD0953" w:rsidP="00517DF1">
            <w:pPr>
              <w:ind w:left="-114"/>
              <w:jc w:val="right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2392" w:type="dxa"/>
            <w:vAlign w:val="bottom"/>
          </w:tcPr>
          <w:p w:rsidR="00BD0953" w:rsidRDefault="00BD0953" w:rsidP="00445571">
            <w:pPr>
              <w:ind w:right="-58"/>
              <w:jc w:val="right"/>
              <w:rPr>
                <w:rFonts w:cs="Times New Roman"/>
                <w:szCs w:val="28"/>
                <w:lang w:val="ru-RU"/>
              </w:rPr>
            </w:pPr>
          </w:p>
        </w:tc>
      </w:tr>
    </w:tbl>
    <w:p w:rsidR="001448AC" w:rsidRPr="005E5664" w:rsidRDefault="00877362" w:rsidP="0089111B">
      <w:pPr>
        <w:jc w:val="both"/>
        <w:rPr>
          <w:rFonts w:cs="Times New Roman"/>
          <w:szCs w:val="28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-90805</wp:posOffset>
                </wp:positionH>
                <wp:positionV relativeFrom="margin">
                  <wp:align>bottom</wp:align>
                </wp:positionV>
                <wp:extent cx="5853600" cy="507600"/>
                <wp:effectExtent l="0" t="0" r="0" b="7620"/>
                <wp:wrapTopAndBottom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3600" cy="507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cs="Times New Roman"/>
                                <w:sz w:val="26"/>
                                <w:szCs w:val="26"/>
                                <w:lang w:val="ru-RU"/>
                              </w:rPr>
                              <w:alias w:val="Фамилия имя отчество полностью, например: Петров Илья Николаевич"/>
                              <w:tag w:val="Фамилия имя отчество полностью, например: Петров Илья Николаевич"/>
                              <w:id w:val="-1380086837"/>
                              <w:placeholder>
                                <w:docPart w:val="C4CDFD070D3A45BB97E2872EDE9E97CC"/>
                              </w:placeholder>
                            </w:sdtPr>
                            <w:sdtEndPr/>
                            <w:sdtContent>
                              <w:p w:rsidR="00877362" w:rsidRPr="006F24E2" w:rsidRDefault="00F7138A" w:rsidP="00877362">
                                <w:pPr>
                                  <w:rPr>
                                    <w:rFonts w:cs="Times New Roman"/>
                                    <w:sz w:val="26"/>
                                    <w:szCs w:val="26"/>
                                    <w:lang w:val="ru-RU"/>
                                  </w:rPr>
                                </w:pPr>
                                <w:r>
                                  <w:rPr>
                                    <w:rFonts w:cs="Times New Roman"/>
                                    <w:sz w:val="26"/>
                                    <w:szCs w:val="26"/>
                                    <w:lang w:val="ru-RU"/>
                                  </w:rPr>
                                  <w:t>Ганина Светлана Ярославовна</w:t>
                                </w:r>
                              </w:p>
                            </w:sdtContent>
                          </w:sdt>
                          <w:p w:rsidR="00490DA7" w:rsidRPr="006F24E2" w:rsidRDefault="00082D54" w:rsidP="00877362">
                            <w:pPr>
                              <w:rPr>
                                <w:rFonts w:cs="Times New Roman"/>
                                <w:sz w:val="26"/>
                                <w:szCs w:val="26"/>
                                <w:lang w:val="ru-RU"/>
                              </w:rPr>
                            </w:pPr>
                            <w:r w:rsidRPr="006F24E2">
                              <w:rPr>
                                <w:rFonts w:cs="Times New Roman"/>
                                <w:sz w:val="26"/>
                                <w:szCs w:val="26"/>
                                <w:lang w:val="ru-RU"/>
                              </w:rPr>
                              <w:t xml:space="preserve">8 </w:t>
                            </w:r>
                            <w:r w:rsidR="003B3255" w:rsidRPr="006F24E2">
                              <w:rPr>
                                <w:rFonts w:cs="Times New Roman"/>
                                <w:sz w:val="26"/>
                                <w:szCs w:val="26"/>
                                <w:lang w:val="ru-RU"/>
                              </w:rPr>
                              <w:t>(</w:t>
                            </w:r>
                            <w:sdt>
                              <w:sdtPr>
                                <w:rPr>
                                  <w:rFonts w:cs="Times New Roman"/>
                                  <w:sz w:val="26"/>
                                  <w:szCs w:val="26"/>
                                  <w:lang w:val="ru-RU"/>
                                </w:rPr>
                                <w:alias w:val="код"/>
                                <w:tag w:val="код"/>
                                <w:id w:val="-1565095262"/>
                                <w:placeholder>
                                  <w:docPart w:val="79AA28B899434C74B90AC44D05A91670"/>
                                </w:placeholder>
                              </w:sdtPr>
                              <w:sdtEndPr/>
                              <w:sdtContent>
                                <w:r w:rsidR="009F1E03" w:rsidRPr="006F24E2">
                                  <w:rPr>
                                    <w:rFonts w:cs="Times New Roman"/>
                                    <w:sz w:val="26"/>
                                    <w:szCs w:val="26"/>
                                    <w:lang w:val="ru-RU"/>
                                  </w:rPr>
                                  <w:t>48255</w:t>
                                </w:r>
                              </w:sdtContent>
                            </w:sdt>
                            <w:r w:rsidR="003B3255" w:rsidRPr="006F24E2">
                              <w:rPr>
                                <w:rFonts w:cs="Times New Roman"/>
                                <w:sz w:val="26"/>
                                <w:szCs w:val="26"/>
                                <w:lang w:val="ru-RU"/>
                              </w:rPr>
                              <w:t xml:space="preserve">) </w:t>
                            </w:r>
                            <w:sdt>
                              <w:sdtPr>
                                <w:rPr>
                                  <w:rFonts w:cs="Times New Roman"/>
                                  <w:sz w:val="26"/>
                                  <w:szCs w:val="26"/>
                                  <w:lang w:val="ru-RU"/>
                                </w:rPr>
                                <w:alias w:val="номер телефона исполнителя, например: 270-00-01"/>
                                <w:tag w:val="номер телефона исполнителя, например: 270-00-01"/>
                                <w:id w:val="-1019238623"/>
                                <w:placeholder>
                                  <w:docPart w:val="7A2445C4594D42BAB1A5D1C12362FB56"/>
                                </w:placeholder>
                              </w:sdtPr>
                              <w:sdtEndPr/>
                              <w:sdtContent>
                                <w:r w:rsidR="009F1E03" w:rsidRPr="006F24E2">
                                  <w:rPr>
                                    <w:rFonts w:cs="Times New Roman"/>
                                    <w:sz w:val="26"/>
                                    <w:szCs w:val="26"/>
                                    <w:lang w:val="ru-RU"/>
                                  </w:rPr>
                                  <w:t>5-42-72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-7.15pt;margin-top:0;width:460.9pt;height:39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" fillcolor="white [3201]" stroked="f" strokeweight=".5pt">
                <v:textbox style="mso-fit-shape-to-text:t">
                  <w:txbxContent>
                    <w:sdt>
                      <w:sdtPr>
                        <w:rPr>
                          <w:rFonts w:cs="Times New Roman"/>
                          <w:sz w:val="26"/>
                          <w:szCs w:val="26"/>
                          <w:lang w:val="ru-RU"/>
                        </w:rPr>
                        <w:alias w:val="Фамилия имя отчество полностью, например: Петров Илья Николаевич"/>
                        <w:tag w:val="Фамилия имя отчество полностью, например: Петров Илья Николаевич"/>
                        <w:id w:val="-1380086837"/>
                        <w:placeholder>
                          <w:docPart w:val="C4CDFD070D3A45BB97E2872EDE9E97CC"/>
                        </w:placeholder>
                      </w:sdtPr>
                      <w:sdtEndPr/>
                      <w:sdtContent>
                        <w:p w:rsidR="00877362" w:rsidRPr="006F24E2" w:rsidRDefault="00F7138A" w:rsidP="00877362">
                          <w:pPr>
                            <w:rPr>
                              <w:rFonts w:cs="Times New Roman"/>
                              <w:sz w:val="26"/>
                              <w:szCs w:val="26"/>
                              <w:lang w:val="ru-RU"/>
                            </w:rPr>
                          </w:pPr>
                          <w:r>
                            <w:rPr>
                              <w:rFonts w:cs="Times New Roman"/>
                              <w:sz w:val="26"/>
                              <w:szCs w:val="26"/>
                              <w:lang w:val="ru-RU"/>
                            </w:rPr>
                            <w:t>Ганина Светлана Ярославовна</w:t>
                          </w:r>
                        </w:p>
                      </w:sdtContent>
                    </w:sdt>
                    <w:p w:rsidR="00490DA7" w:rsidRPr="006F24E2" w:rsidRDefault="00082D54" w:rsidP="00877362">
                      <w:pPr>
                        <w:rPr>
                          <w:rFonts w:cs="Times New Roman"/>
                          <w:sz w:val="26"/>
                          <w:szCs w:val="26"/>
                          <w:lang w:val="ru-RU"/>
                        </w:rPr>
                      </w:pPr>
                      <w:r w:rsidRPr="006F24E2">
                        <w:rPr>
                          <w:rFonts w:cs="Times New Roman"/>
                          <w:sz w:val="26"/>
                          <w:szCs w:val="26"/>
                          <w:lang w:val="ru-RU"/>
                        </w:rPr>
                        <w:t xml:space="preserve">8 </w:t>
                      </w:r>
                      <w:r w:rsidR="003B3255" w:rsidRPr="006F24E2">
                        <w:rPr>
                          <w:rFonts w:cs="Times New Roman"/>
                          <w:sz w:val="26"/>
                          <w:szCs w:val="26"/>
                          <w:lang w:val="ru-RU"/>
                        </w:rPr>
                        <w:t>(</w:t>
                      </w:r>
                      <w:sdt>
                        <w:sdtPr>
                          <w:rPr>
                            <w:rFonts w:cs="Times New Roman"/>
                            <w:sz w:val="26"/>
                            <w:szCs w:val="26"/>
                            <w:lang w:val="ru-RU"/>
                          </w:rPr>
                          <w:alias w:val="код"/>
                          <w:tag w:val="код"/>
                          <w:id w:val="-1565095262"/>
                          <w:placeholder>
                            <w:docPart w:val="79AA28B899434C74B90AC44D05A91670"/>
                          </w:placeholder>
                        </w:sdtPr>
                        <w:sdtEndPr/>
                        <w:sdtContent>
                          <w:r w:rsidR="009F1E03" w:rsidRPr="006F24E2">
                            <w:rPr>
                              <w:rFonts w:cs="Times New Roman"/>
                              <w:sz w:val="26"/>
                              <w:szCs w:val="26"/>
                              <w:lang w:val="ru-RU"/>
                            </w:rPr>
                            <w:t>48255</w:t>
                          </w:r>
                        </w:sdtContent>
                      </w:sdt>
                      <w:r w:rsidR="003B3255" w:rsidRPr="006F24E2">
                        <w:rPr>
                          <w:rFonts w:cs="Times New Roman"/>
                          <w:sz w:val="26"/>
                          <w:szCs w:val="26"/>
                          <w:lang w:val="ru-RU"/>
                        </w:rPr>
                        <w:t xml:space="preserve">) </w:t>
                      </w:r>
                      <w:sdt>
                        <w:sdtPr>
                          <w:rPr>
                            <w:rFonts w:cs="Times New Roman"/>
                            <w:sz w:val="26"/>
                            <w:szCs w:val="26"/>
                            <w:lang w:val="ru-RU"/>
                          </w:rPr>
                          <w:alias w:val="номер телефона исполнителя, например: 270-00-01"/>
                          <w:tag w:val="номер телефона исполнителя, например: 270-00-01"/>
                          <w:id w:val="-1019238623"/>
                          <w:placeholder>
                            <w:docPart w:val="7A2445C4594D42BAB1A5D1C12362FB56"/>
                          </w:placeholder>
                        </w:sdtPr>
                        <w:sdtEndPr/>
                        <w:sdtContent>
                          <w:r w:rsidR="009F1E03" w:rsidRPr="006F24E2">
                            <w:rPr>
                              <w:rFonts w:cs="Times New Roman"/>
                              <w:sz w:val="26"/>
                              <w:szCs w:val="26"/>
                              <w:lang w:val="ru-RU"/>
                            </w:rPr>
                            <w:t>5-42-72</w:t>
                          </w:r>
                        </w:sdtContent>
                      </w:sdt>
                    </w:p>
                  </w:txbxContent>
                </v:textbox>
                <w10:wrap type="topAndBottom" anchory="margin"/>
              </v:shape>
            </w:pict>
          </mc:Fallback>
        </mc:AlternateContent>
      </w:r>
    </w:p>
    <w:sectPr w:rsidR="001448AC" w:rsidRPr="005E5664" w:rsidSect="0066734B">
      <w:headerReference w:type="default" r:id="rId9"/>
      <w:pgSz w:w="11900" w:h="16840" w:code="9"/>
      <w:pgMar w:top="284" w:right="567" w:bottom="426" w:left="1134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1B0" w:rsidRDefault="002971B0" w:rsidP="001448AC">
      <w:r>
        <w:separator/>
      </w:r>
    </w:p>
  </w:endnote>
  <w:endnote w:type="continuationSeparator" w:id="0">
    <w:p w:rsidR="002971B0" w:rsidRDefault="002971B0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1B0" w:rsidRDefault="002971B0" w:rsidP="001448AC">
      <w:r>
        <w:separator/>
      </w:r>
    </w:p>
  </w:footnote>
  <w:footnote w:type="continuationSeparator" w:id="0">
    <w:p w:rsidR="002971B0" w:rsidRDefault="002971B0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4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5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91158B" w:rsidRPr="0091158B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45E60"/>
    <w:multiLevelType w:val="hybridMultilevel"/>
    <w:tmpl w:val="8AC08A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4B1F1A4E"/>
    <w:multiLevelType w:val="hybridMultilevel"/>
    <w:tmpl w:val="9D16D592"/>
    <w:lvl w:ilvl="0" w:tplc="E35A9616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F286CEA"/>
    <w:multiLevelType w:val="multilevel"/>
    <w:tmpl w:val="A94A13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 w15:restartNumberingAfterBreak="0">
    <w:nsid w:val="508D0437"/>
    <w:multiLevelType w:val="hybridMultilevel"/>
    <w:tmpl w:val="9C6EB50E"/>
    <w:lvl w:ilvl="0" w:tplc="6EF2AB56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  <w:rPr>
        <w:rFonts w:cs="Times New Roman"/>
      </w:rPr>
    </w:lvl>
  </w:abstractNum>
  <w:abstractNum w:abstractNumId="9" w15:restartNumberingAfterBreak="0">
    <w:nsid w:val="5B094373"/>
    <w:multiLevelType w:val="hybridMultilevel"/>
    <w:tmpl w:val="81587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E979E2"/>
    <w:multiLevelType w:val="hybridMultilevel"/>
    <w:tmpl w:val="F81E2A78"/>
    <w:lvl w:ilvl="0" w:tplc="69926D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A6B3DF3"/>
    <w:multiLevelType w:val="hybridMultilevel"/>
    <w:tmpl w:val="5376348C"/>
    <w:lvl w:ilvl="0" w:tplc="7890A526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7"/>
  </w:num>
  <w:num w:numId="6">
    <w:abstractNumId w:val="9"/>
  </w:num>
  <w:num w:numId="7">
    <w:abstractNumId w:val="2"/>
  </w:num>
  <w:num w:numId="8">
    <w:abstractNumId w:val="1"/>
  </w:num>
  <w:num w:numId="9">
    <w:abstractNumId w:val="6"/>
  </w:num>
  <w:num w:numId="10">
    <w:abstractNumId w:val="10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GB" w:vendorID="64" w:dllVersion="131078" w:nlCheck="1" w:checkStyle="0"/>
  <w:activeWritingStyle w:appName="MSWord" w:lang="en-US" w:vendorID="64" w:dllVersion="131078" w:nlCheck="1" w:checkStyle="1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2F1"/>
    <w:rsid w:val="00003F5F"/>
    <w:rsid w:val="000055EB"/>
    <w:rsid w:val="00010AC8"/>
    <w:rsid w:val="00011448"/>
    <w:rsid w:val="000125C2"/>
    <w:rsid w:val="0001340C"/>
    <w:rsid w:val="000162F7"/>
    <w:rsid w:val="00024A52"/>
    <w:rsid w:val="000278D8"/>
    <w:rsid w:val="00030147"/>
    <w:rsid w:val="00031235"/>
    <w:rsid w:val="00031AF8"/>
    <w:rsid w:val="00032AE4"/>
    <w:rsid w:val="000336B2"/>
    <w:rsid w:val="00035D6E"/>
    <w:rsid w:val="000364D7"/>
    <w:rsid w:val="0004010D"/>
    <w:rsid w:val="000440D9"/>
    <w:rsid w:val="00044AE8"/>
    <w:rsid w:val="00051694"/>
    <w:rsid w:val="00051D26"/>
    <w:rsid w:val="00053CA0"/>
    <w:rsid w:val="00055936"/>
    <w:rsid w:val="00061F33"/>
    <w:rsid w:val="00064BA1"/>
    <w:rsid w:val="0006613F"/>
    <w:rsid w:val="00066F20"/>
    <w:rsid w:val="00067250"/>
    <w:rsid w:val="000707A8"/>
    <w:rsid w:val="00073CAF"/>
    <w:rsid w:val="00082D54"/>
    <w:rsid w:val="00083D7E"/>
    <w:rsid w:val="000868B0"/>
    <w:rsid w:val="00093940"/>
    <w:rsid w:val="00093BE4"/>
    <w:rsid w:val="00094BCE"/>
    <w:rsid w:val="00095110"/>
    <w:rsid w:val="00095F69"/>
    <w:rsid w:val="00096CA8"/>
    <w:rsid w:val="000A1784"/>
    <w:rsid w:val="000A2924"/>
    <w:rsid w:val="000A37DC"/>
    <w:rsid w:val="000A4968"/>
    <w:rsid w:val="000A4DD4"/>
    <w:rsid w:val="000B2C44"/>
    <w:rsid w:val="000B3372"/>
    <w:rsid w:val="000C184E"/>
    <w:rsid w:val="000D21B6"/>
    <w:rsid w:val="000D260E"/>
    <w:rsid w:val="000E5459"/>
    <w:rsid w:val="000E64C6"/>
    <w:rsid w:val="000E7872"/>
    <w:rsid w:val="000F52B1"/>
    <w:rsid w:val="0010458A"/>
    <w:rsid w:val="00110F68"/>
    <w:rsid w:val="00111CC8"/>
    <w:rsid w:val="00125419"/>
    <w:rsid w:val="00125483"/>
    <w:rsid w:val="001267A6"/>
    <w:rsid w:val="001267F6"/>
    <w:rsid w:val="00141F84"/>
    <w:rsid w:val="001431D3"/>
    <w:rsid w:val="00143960"/>
    <w:rsid w:val="001443E9"/>
    <w:rsid w:val="001448AC"/>
    <w:rsid w:val="00144D96"/>
    <w:rsid w:val="00150434"/>
    <w:rsid w:val="00151564"/>
    <w:rsid w:val="00153F8A"/>
    <w:rsid w:val="00154CE2"/>
    <w:rsid w:val="00155163"/>
    <w:rsid w:val="00161611"/>
    <w:rsid w:val="001630A3"/>
    <w:rsid w:val="00166BAF"/>
    <w:rsid w:val="00167EF8"/>
    <w:rsid w:val="001734D3"/>
    <w:rsid w:val="0017415A"/>
    <w:rsid w:val="00175913"/>
    <w:rsid w:val="00180657"/>
    <w:rsid w:val="00184E35"/>
    <w:rsid w:val="001926B3"/>
    <w:rsid w:val="00195E52"/>
    <w:rsid w:val="001979D2"/>
    <w:rsid w:val="001A16DB"/>
    <w:rsid w:val="001A1A93"/>
    <w:rsid w:val="001A3E90"/>
    <w:rsid w:val="001A510C"/>
    <w:rsid w:val="001A6E44"/>
    <w:rsid w:val="001B3E1E"/>
    <w:rsid w:val="001B4257"/>
    <w:rsid w:val="001C06BA"/>
    <w:rsid w:val="001C43CF"/>
    <w:rsid w:val="001C4E5C"/>
    <w:rsid w:val="001C5648"/>
    <w:rsid w:val="001D4E61"/>
    <w:rsid w:val="001E19DB"/>
    <w:rsid w:val="001E6963"/>
    <w:rsid w:val="001E7161"/>
    <w:rsid w:val="001E7B6A"/>
    <w:rsid w:val="001F2358"/>
    <w:rsid w:val="001F46D3"/>
    <w:rsid w:val="001F506C"/>
    <w:rsid w:val="001F6CF0"/>
    <w:rsid w:val="002037EF"/>
    <w:rsid w:val="0020436E"/>
    <w:rsid w:val="00211A59"/>
    <w:rsid w:val="00217628"/>
    <w:rsid w:val="00223C7E"/>
    <w:rsid w:val="002245D2"/>
    <w:rsid w:val="00236376"/>
    <w:rsid w:val="0023670A"/>
    <w:rsid w:val="00236DEA"/>
    <w:rsid w:val="00241491"/>
    <w:rsid w:val="00243842"/>
    <w:rsid w:val="002449E7"/>
    <w:rsid w:val="002461B8"/>
    <w:rsid w:val="0025001D"/>
    <w:rsid w:val="002612CA"/>
    <w:rsid w:val="00265CAE"/>
    <w:rsid w:val="002668E6"/>
    <w:rsid w:val="0026753B"/>
    <w:rsid w:val="00267B8E"/>
    <w:rsid w:val="00282A7A"/>
    <w:rsid w:val="00282CEE"/>
    <w:rsid w:val="00283176"/>
    <w:rsid w:val="002832D9"/>
    <w:rsid w:val="00285391"/>
    <w:rsid w:val="00286FA5"/>
    <w:rsid w:val="002921D6"/>
    <w:rsid w:val="002923AF"/>
    <w:rsid w:val="00294D0A"/>
    <w:rsid w:val="00295987"/>
    <w:rsid w:val="00295A1C"/>
    <w:rsid w:val="002964A8"/>
    <w:rsid w:val="002971B0"/>
    <w:rsid w:val="002A1217"/>
    <w:rsid w:val="002A2015"/>
    <w:rsid w:val="002A4BCB"/>
    <w:rsid w:val="002A4FED"/>
    <w:rsid w:val="002A54E1"/>
    <w:rsid w:val="002A58FE"/>
    <w:rsid w:val="002B0781"/>
    <w:rsid w:val="002B28DB"/>
    <w:rsid w:val="002C64BA"/>
    <w:rsid w:val="002C6A8A"/>
    <w:rsid w:val="002D1683"/>
    <w:rsid w:val="002D497B"/>
    <w:rsid w:val="002D4DA4"/>
    <w:rsid w:val="002E3ED9"/>
    <w:rsid w:val="002E54F1"/>
    <w:rsid w:val="002F238B"/>
    <w:rsid w:val="002F46F4"/>
    <w:rsid w:val="002F741B"/>
    <w:rsid w:val="00303B65"/>
    <w:rsid w:val="003049AD"/>
    <w:rsid w:val="00306302"/>
    <w:rsid w:val="00307D81"/>
    <w:rsid w:val="003103B9"/>
    <w:rsid w:val="003110A1"/>
    <w:rsid w:val="003122B4"/>
    <w:rsid w:val="003132DB"/>
    <w:rsid w:val="003141E6"/>
    <w:rsid w:val="00320155"/>
    <w:rsid w:val="003204D3"/>
    <w:rsid w:val="0032308E"/>
    <w:rsid w:val="00323498"/>
    <w:rsid w:val="00324AEC"/>
    <w:rsid w:val="00326928"/>
    <w:rsid w:val="0033098D"/>
    <w:rsid w:val="003363DF"/>
    <w:rsid w:val="00337C2A"/>
    <w:rsid w:val="0034248C"/>
    <w:rsid w:val="0035161A"/>
    <w:rsid w:val="00351D61"/>
    <w:rsid w:val="0035364B"/>
    <w:rsid w:val="003543B6"/>
    <w:rsid w:val="00355729"/>
    <w:rsid w:val="00360E70"/>
    <w:rsid w:val="00362599"/>
    <w:rsid w:val="00362A9A"/>
    <w:rsid w:val="003645F7"/>
    <w:rsid w:val="00371B3D"/>
    <w:rsid w:val="00372BBD"/>
    <w:rsid w:val="00373541"/>
    <w:rsid w:val="0037454C"/>
    <w:rsid w:val="00376500"/>
    <w:rsid w:val="003765F4"/>
    <w:rsid w:val="00386A3F"/>
    <w:rsid w:val="00387A11"/>
    <w:rsid w:val="003931EC"/>
    <w:rsid w:val="003956B1"/>
    <w:rsid w:val="00395926"/>
    <w:rsid w:val="003A4344"/>
    <w:rsid w:val="003B3255"/>
    <w:rsid w:val="003B7A46"/>
    <w:rsid w:val="003C30A4"/>
    <w:rsid w:val="003C45A3"/>
    <w:rsid w:val="003C6A28"/>
    <w:rsid w:val="003D1654"/>
    <w:rsid w:val="003D5320"/>
    <w:rsid w:val="003D79EC"/>
    <w:rsid w:val="003E14D4"/>
    <w:rsid w:val="003E1840"/>
    <w:rsid w:val="003E35A0"/>
    <w:rsid w:val="003E38F5"/>
    <w:rsid w:val="003E5184"/>
    <w:rsid w:val="003F0C57"/>
    <w:rsid w:val="003F34A7"/>
    <w:rsid w:val="003F46A4"/>
    <w:rsid w:val="003F5676"/>
    <w:rsid w:val="0040060E"/>
    <w:rsid w:val="00401A90"/>
    <w:rsid w:val="004045BB"/>
    <w:rsid w:val="00405038"/>
    <w:rsid w:val="00406681"/>
    <w:rsid w:val="00407243"/>
    <w:rsid w:val="00407C3C"/>
    <w:rsid w:val="00412A12"/>
    <w:rsid w:val="004149BC"/>
    <w:rsid w:val="004156BA"/>
    <w:rsid w:val="00416891"/>
    <w:rsid w:val="004169BB"/>
    <w:rsid w:val="00423319"/>
    <w:rsid w:val="00424816"/>
    <w:rsid w:val="00427BFF"/>
    <w:rsid w:val="00432A2C"/>
    <w:rsid w:val="00432E50"/>
    <w:rsid w:val="00435203"/>
    <w:rsid w:val="004361A4"/>
    <w:rsid w:val="00436BA5"/>
    <w:rsid w:val="00437083"/>
    <w:rsid w:val="00441ED1"/>
    <w:rsid w:val="00442344"/>
    <w:rsid w:val="0044534F"/>
    <w:rsid w:val="0044547F"/>
    <w:rsid w:val="00445571"/>
    <w:rsid w:val="00446878"/>
    <w:rsid w:val="0044798C"/>
    <w:rsid w:val="00452D7D"/>
    <w:rsid w:val="0046047D"/>
    <w:rsid w:val="00460CDA"/>
    <w:rsid w:val="00461F54"/>
    <w:rsid w:val="00471C5D"/>
    <w:rsid w:val="004809B9"/>
    <w:rsid w:val="0048109D"/>
    <w:rsid w:val="00481A68"/>
    <w:rsid w:val="004824C6"/>
    <w:rsid w:val="004840ED"/>
    <w:rsid w:val="004859D9"/>
    <w:rsid w:val="00490112"/>
    <w:rsid w:val="00490DA7"/>
    <w:rsid w:val="004921B9"/>
    <w:rsid w:val="00494BBA"/>
    <w:rsid w:val="004971E8"/>
    <w:rsid w:val="004A0938"/>
    <w:rsid w:val="004A167F"/>
    <w:rsid w:val="004A23B2"/>
    <w:rsid w:val="004A2C43"/>
    <w:rsid w:val="004A4866"/>
    <w:rsid w:val="004A50DE"/>
    <w:rsid w:val="004A69E2"/>
    <w:rsid w:val="004B4714"/>
    <w:rsid w:val="004C13AD"/>
    <w:rsid w:val="004C39AE"/>
    <w:rsid w:val="004C3FD9"/>
    <w:rsid w:val="004D1225"/>
    <w:rsid w:val="004D40C4"/>
    <w:rsid w:val="004D462C"/>
    <w:rsid w:val="004D7138"/>
    <w:rsid w:val="004E2FD9"/>
    <w:rsid w:val="004E7266"/>
    <w:rsid w:val="004F0B8B"/>
    <w:rsid w:val="004F4BEC"/>
    <w:rsid w:val="004F7276"/>
    <w:rsid w:val="0051173D"/>
    <w:rsid w:val="00512AB4"/>
    <w:rsid w:val="00517DF1"/>
    <w:rsid w:val="00520011"/>
    <w:rsid w:val="00521F86"/>
    <w:rsid w:val="00533B39"/>
    <w:rsid w:val="00537503"/>
    <w:rsid w:val="00543DD6"/>
    <w:rsid w:val="00544A50"/>
    <w:rsid w:val="005451A9"/>
    <w:rsid w:val="00552BF2"/>
    <w:rsid w:val="00556C07"/>
    <w:rsid w:val="005627E7"/>
    <w:rsid w:val="00567B02"/>
    <w:rsid w:val="005729F7"/>
    <w:rsid w:val="00577BED"/>
    <w:rsid w:val="00581B35"/>
    <w:rsid w:val="0058247D"/>
    <w:rsid w:val="005829A4"/>
    <w:rsid w:val="00585C09"/>
    <w:rsid w:val="00592262"/>
    <w:rsid w:val="00592867"/>
    <w:rsid w:val="00593C2A"/>
    <w:rsid w:val="005A2EF1"/>
    <w:rsid w:val="005A5331"/>
    <w:rsid w:val="005B0C61"/>
    <w:rsid w:val="005B3D92"/>
    <w:rsid w:val="005B7E96"/>
    <w:rsid w:val="005C014B"/>
    <w:rsid w:val="005D28BB"/>
    <w:rsid w:val="005D2F73"/>
    <w:rsid w:val="005D30CB"/>
    <w:rsid w:val="005D7F11"/>
    <w:rsid w:val="005E044B"/>
    <w:rsid w:val="005E161E"/>
    <w:rsid w:val="005E2822"/>
    <w:rsid w:val="005E2A0B"/>
    <w:rsid w:val="005E446B"/>
    <w:rsid w:val="005E5664"/>
    <w:rsid w:val="005F5011"/>
    <w:rsid w:val="005F58EB"/>
    <w:rsid w:val="006036BC"/>
    <w:rsid w:val="00603A50"/>
    <w:rsid w:val="00605406"/>
    <w:rsid w:val="006067DB"/>
    <w:rsid w:val="00613046"/>
    <w:rsid w:val="006130F7"/>
    <w:rsid w:val="006144EB"/>
    <w:rsid w:val="00621DBF"/>
    <w:rsid w:val="0062249F"/>
    <w:rsid w:val="006228E7"/>
    <w:rsid w:val="00622E01"/>
    <w:rsid w:val="00624868"/>
    <w:rsid w:val="00632104"/>
    <w:rsid w:val="006331EB"/>
    <w:rsid w:val="0064281B"/>
    <w:rsid w:val="00650126"/>
    <w:rsid w:val="00650EE8"/>
    <w:rsid w:val="00651E63"/>
    <w:rsid w:val="0065307B"/>
    <w:rsid w:val="00656448"/>
    <w:rsid w:val="00661FA3"/>
    <w:rsid w:val="0066734B"/>
    <w:rsid w:val="0067342A"/>
    <w:rsid w:val="00676852"/>
    <w:rsid w:val="006814E6"/>
    <w:rsid w:val="00683384"/>
    <w:rsid w:val="0068399D"/>
    <w:rsid w:val="00687A79"/>
    <w:rsid w:val="0069183E"/>
    <w:rsid w:val="00696632"/>
    <w:rsid w:val="00697E9D"/>
    <w:rsid w:val="006A1FE8"/>
    <w:rsid w:val="006A296B"/>
    <w:rsid w:val="006A4371"/>
    <w:rsid w:val="006A51DF"/>
    <w:rsid w:val="006A6977"/>
    <w:rsid w:val="006B5414"/>
    <w:rsid w:val="006C3E3A"/>
    <w:rsid w:val="006C4E7A"/>
    <w:rsid w:val="006C631C"/>
    <w:rsid w:val="006C664A"/>
    <w:rsid w:val="006D0C3F"/>
    <w:rsid w:val="006E001C"/>
    <w:rsid w:val="006E0F8E"/>
    <w:rsid w:val="006E1A50"/>
    <w:rsid w:val="006E5DC3"/>
    <w:rsid w:val="006E7955"/>
    <w:rsid w:val="006F04D1"/>
    <w:rsid w:val="006F0B0F"/>
    <w:rsid w:val="006F22EB"/>
    <w:rsid w:val="006F24E2"/>
    <w:rsid w:val="006F2B6E"/>
    <w:rsid w:val="006F44AE"/>
    <w:rsid w:val="007003E6"/>
    <w:rsid w:val="00701337"/>
    <w:rsid w:val="007047FE"/>
    <w:rsid w:val="00706C5F"/>
    <w:rsid w:val="0070756C"/>
    <w:rsid w:val="00711343"/>
    <w:rsid w:val="007131BA"/>
    <w:rsid w:val="007132FE"/>
    <w:rsid w:val="0071388F"/>
    <w:rsid w:val="007139FD"/>
    <w:rsid w:val="00721F30"/>
    <w:rsid w:val="0072454A"/>
    <w:rsid w:val="007258B3"/>
    <w:rsid w:val="00726D24"/>
    <w:rsid w:val="007320B8"/>
    <w:rsid w:val="00734FF9"/>
    <w:rsid w:val="00747FC7"/>
    <w:rsid w:val="0075237B"/>
    <w:rsid w:val="00757B8D"/>
    <w:rsid w:val="00760B34"/>
    <w:rsid w:val="00762DAC"/>
    <w:rsid w:val="00764013"/>
    <w:rsid w:val="00764D28"/>
    <w:rsid w:val="00783E88"/>
    <w:rsid w:val="00792C3B"/>
    <w:rsid w:val="00794A5F"/>
    <w:rsid w:val="00796A5B"/>
    <w:rsid w:val="0079743D"/>
    <w:rsid w:val="00797E88"/>
    <w:rsid w:val="00797F01"/>
    <w:rsid w:val="007A2413"/>
    <w:rsid w:val="007A24FA"/>
    <w:rsid w:val="007A49DE"/>
    <w:rsid w:val="007A7AD3"/>
    <w:rsid w:val="007A7C38"/>
    <w:rsid w:val="007B133E"/>
    <w:rsid w:val="007B3311"/>
    <w:rsid w:val="007C1EF7"/>
    <w:rsid w:val="007C210D"/>
    <w:rsid w:val="007C23FF"/>
    <w:rsid w:val="007C297C"/>
    <w:rsid w:val="007C2CF9"/>
    <w:rsid w:val="007C4FA0"/>
    <w:rsid w:val="007C549A"/>
    <w:rsid w:val="007C63E9"/>
    <w:rsid w:val="007D2B99"/>
    <w:rsid w:val="007E1420"/>
    <w:rsid w:val="007E231F"/>
    <w:rsid w:val="007E42E1"/>
    <w:rsid w:val="007E7EA9"/>
    <w:rsid w:val="007F2DA0"/>
    <w:rsid w:val="007F40AA"/>
    <w:rsid w:val="00802AE3"/>
    <w:rsid w:val="00804919"/>
    <w:rsid w:val="008064A8"/>
    <w:rsid w:val="00806DFE"/>
    <w:rsid w:val="008073E1"/>
    <w:rsid w:val="008102C6"/>
    <w:rsid w:val="00815420"/>
    <w:rsid w:val="0081617A"/>
    <w:rsid w:val="00825044"/>
    <w:rsid w:val="008328CD"/>
    <w:rsid w:val="00833B5C"/>
    <w:rsid w:val="00834541"/>
    <w:rsid w:val="00835015"/>
    <w:rsid w:val="008370ED"/>
    <w:rsid w:val="008401AF"/>
    <w:rsid w:val="008462F7"/>
    <w:rsid w:val="0084756A"/>
    <w:rsid w:val="00847589"/>
    <w:rsid w:val="0085196B"/>
    <w:rsid w:val="00853338"/>
    <w:rsid w:val="008538CE"/>
    <w:rsid w:val="0085461A"/>
    <w:rsid w:val="00856AA4"/>
    <w:rsid w:val="00860EF3"/>
    <w:rsid w:val="00863F38"/>
    <w:rsid w:val="00867AFA"/>
    <w:rsid w:val="00871FED"/>
    <w:rsid w:val="00872866"/>
    <w:rsid w:val="00873514"/>
    <w:rsid w:val="00873EFC"/>
    <w:rsid w:val="008767B9"/>
    <w:rsid w:val="00877362"/>
    <w:rsid w:val="00880364"/>
    <w:rsid w:val="0088141C"/>
    <w:rsid w:val="008817A0"/>
    <w:rsid w:val="0088744B"/>
    <w:rsid w:val="0089111B"/>
    <w:rsid w:val="00891C8F"/>
    <w:rsid w:val="0089286E"/>
    <w:rsid w:val="008945FB"/>
    <w:rsid w:val="00895CC1"/>
    <w:rsid w:val="00896EB7"/>
    <w:rsid w:val="008A2CB3"/>
    <w:rsid w:val="008A49EB"/>
    <w:rsid w:val="008A70FA"/>
    <w:rsid w:val="008B3434"/>
    <w:rsid w:val="008B35BA"/>
    <w:rsid w:val="008B5738"/>
    <w:rsid w:val="008C1DF7"/>
    <w:rsid w:val="008C415A"/>
    <w:rsid w:val="008C6A23"/>
    <w:rsid w:val="008D7994"/>
    <w:rsid w:val="008E07DC"/>
    <w:rsid w:val="008E3C84"/>
    <w:rsid w:val="008E3D5A"/>
    <w:rsid w:val="008E4C14"/>
    <w:rsid w:val="008E6758"/>
    <w:rsid w:val="008E722A"/>
    <w:rsid w:val="008E7680"/>
    <w:rsid w:val="008E78FD"/>
    <w:rsid w:val="008F1600"/>
    <w:rsid w:val="008F2F28"/>
    <w:rsid w:val="008F6F90"/>
    <w:rsid w:val="00907176"/>
    <w:rsid w:val="0091158B"/>
    <w:rsid w:val="009149A1"/>
    <w:rsid w:val="009168FE"/>
    <w:rsid w:val="00924229"/>
    <w:rsid w:val="009243DB"/>
    <w:rsid w:val="00925247"/>
    <w:rsid w:val="009254D1"/>
    <w:rsid w:val="00927728"/>
    <w:rsid w:val="00927D15"/>
    <w:rsid w:val="009307AC"/>
    <w:rsid w:val="00933F34"/>
    <w:rsid w:val="0093546A"/>
    <w:rsid w:val="00936481"/>
    <w:rsid w:val="00936734"/>
    <w:rsid w:val="00945AE5"/>
    <w:rsid w:val="00945BF0"/>
    <w:rsid w:val="00945CF6"/>
    <w:rsid w:val="00945D5A"/>
    <w:rsid w:val="009506CF"/>
    <w:rsid w:val="009507A5"/>
    <w:rsid w:val="009513AF"/>
    <w:rsid w:val="00954990"/>
    <w:rsid w:val="009552BE"/>
    <w:rsid w:val="009554D2"/>
    <w:rsid w:val="00965382"/>
    <w:rsid w:val="00970B86"/>
    <w:rsid w:val="00971A30"/>
    <w:rsid w:val="00973A21"/>
    <w:rsid w:val="00984005"/>
    <w:rsid w:val="00984431"/>
    <w:rsid w:val="00985838"/>
    <w:rsid w:val="00990121"/>
    <w:rsid w:val="009903B9"/>
    <w:rsid w:val="00996436"/>
    <w:rsid w:val="00997725"/>
    <w:rsid w:val="009A5973"/>
    <w:rsid w:val="009A67B3"/>
    <w:rsid w:val="009B122C"/>
    <w:rsid w:val="009C09FF"/>
    <w:rsid w:val="009C60C6"/>
    <w:rsid w:val="009D06A3"/>
    <w:rsid w:val="009D19A2"/>
    <w:rsid w:val="009D5255"/>
    <w:rsid w:val="009E2FE8"/>
    <w:rsid w:val="009E35DE"/>
    <w:rsid w:val="009E3CE4"/>
    <w:rsid w:val="009E727A"/>
    <w:rsid w:val="009F1E03"/>
    <w:rsid w:val="009F4B08"/>
    <w:rsid w:val="00A00F38"/>
    <w:rsid w:val="00A01845"/>
    <w:rsid w:val="00A020F6"/>
    <w:rsid w:val="00A0269B"/>
    <w:rsid w:val="00A04482"/>
    <w:rsid w:val="00A10D1B"/>
    <w:rsid w:val="00A1254C"/>
    <w:rsid w:val="00A13FD1"/>
    <w:rsid w:val="00A20C4E"/>
    <w:rsid w:val="00A21002"/>
    <w:rsid w:val="00A257F8"/>
    <w:rsid w:val="00A26001"/>
    <w:rsid w:val="00A31CCA"/>
    <w:rsid w:val="00A320A9"/>
    <w:rsid w:val="00A41846"/>
    <w:rsid w:val="00A4439D"/>
    <w:rsid w:val="00A45BF0"/>
    <w:rsid w:val="00A5022D"/>
    <w:rsid w:val="00A5468A"/>
    <w:rsid w:val="00A55246"/>
    <w:rsid w:val="00A56139"/>
    <w:rsid w:val="00A56DBA"/>
    <w:rsid w:val="00A57E30"/>
    <w:rsid w:val="00A60ADD"/>
    <w:rsid w:val="00A60C93"/>
    <w:rsid w:val="00A61FC1"/>
    <w:rsid w:val="00A6367C"/>
    <w:rsid w:val="00A82C3F"/>
    <w:rsid w:val="00A848D3"/>
    <w:rsid w:val="00A8556C"/>
    <w:rsid w:val="00A86D82"/>
    <w:rsid w:val="00A9178D"/>
    <w:rsid w:val="00A97058"/>
    <w:rsid w:val="00AA268C"/>
    <w:rsid w:val="00AA2AA9"/>
    <w:rsid w:val="00AA4938"/>
    <w:rsid w:val="00AA5069"/>
    <w:rsid w:val="00AB1E2B"/>
    <w:rsid w:val="00AB4F42"/>
    <w:rsid w:val="00AC04B3"/>
    <w:rsid w:val="00AC0781"/>
    <w:rsid w:val="00AC0E79"/>
    <w:rsid w:val="00AD1E20"/>
    <w:rsid w:val="00AD2069"/>
    <w:rsid w:val="00AE00BD"/>
    <w:rsid w:val="00AF286A"/>
    <w:rsid w:val="00AF5E45"/>
    <w:rsid w:val="00AF5E5D"/>
    <w:rsid w:val="00B0153A"/>
    <w:rsid w:val="00B028ED"/>
    <w:rsid w:val="00B02F74"/>
    <w:rsid w:val="00B06AD8"/>
    <w:rsid w:val="00B0721A"/>
    <w:rsid w:val="00B21021"/>
    <w:rsid w:val="00B2347D"/>
    <w:rsid w:val="00B25C03"/>
    <w:rsid w:val="00B27B19"/>
    <w:rsid w:val="00B32D13"/>
    <w:rsid w:val="00B356D5"/>
    <w:rsid w:val="00B40791"/>
    <w:rsid w:val="00B4305E"/>
    <w:rsid w:val="00B460B1"/>
    <w:rsid w:val="00B47673"/>
    <w:rsid w:val="00B528FB"/>
    <w:rsid w:val="00B56C96"/>
    <w:rsid w:val="00B60099"/>
    <w:rsid w:val="00B60CA2"/>
    <w:rsid w:val="00B61DE3"/>
    <w:rsid w:val="00B6426D"/>
    <w:rsid w:val="00B66310"/>
    <w:rsid w:val="00B6711A"/>
    <w:rsid w:val="00B679F5"/>
    <w:rsid w:val="00B70067"/>
    <w:rsid w:val="00B74996"/>
    <w:rsid w:val="00B76D9E"/>
    <w:rsid w:val="00B77F64"/>
    <w:rsid w:val="00B86E87"/>
    <w:rsid w:val="00B87C4A"/>
    <w:rsid w:val="00B90900"/>
    <w:rsid w:val="00B90AD0"/>
    <w:rsid w:val="00B94784"/>
    <w:rsid w:val="00B94E0B"/>
    <w:rsid w:val="00B95501"/>
    <w:rsid w:val="00B96859"/>
    <w:rsid w:val="00BA006F"/>
    <w:rsid w:val="00BA0CD7"/>
    <w:rsid w:val="00BA4D97"/>
    <w:rsid w:val="00BA7D8B"/>
    <w:rsid w:val="00BB1020"/>
    <w:rsid w:val="00BB2611"/>
    <w:rsid w:val="00BB3A45"/>
    <w:rsid w:val="00BB722F"/>
    <w:rsid w:val="00BC0532"/>
    <w:rsid w:val="00BC7AE0"/>
    <w:rsid w:val="00BD0953"/>
    <w:rsid w:val="00BD4B61"/>
    <w:rsid w:val="00BD5892"/>
    <w:rsid w:val="00BD751E"/>
    <w:rsid w:val="00BE239F"/>
    <w:rsid w:val="00BE4BC1"/>
    <w:rsid w:val="00BE4FF6"/>
    <w:rsid w:val="00BF0120"/>
    <w:rsid w:val="00BF7B8B"/>
    <w:rsid w:val="00BF7D66"/>
    <w:rsid w:val="00C004D7"/>
    <w:rsid w:val="00C01B75"/>
    <w:rsid w:val="00C25FDB"/>
    <w:rsid w:val="00C268E6"/>
    <w:rsid w:val="00C32273"/>
    <w:rsid w:val="00C33D89"/>
    <w:rsid w:val="00C342DB"/>
    <w:rsid w:val="00C35E8E"/>
    <w:rsid w:val="00C42790"/>
    <w:rsid w:val="00C447BE"/>
    <w:rsid w:val="00C453BB"/>
    <w:rsid w:val="00C45FFF"/>
    <w:rsid w:val="00C51B4E"/>
    <w:rsid w:val="00C52604"/>
    <w:rsid w:val="00C53CE4"/>
    <w:rsid w:val="00C57FD9"/>
    <w:rsid w:val="00C603DE"/>
    <w:rsid w:val="00C60AB8"/>
    <w:rsid w:val="00C63486"/>
    <w:rsid w:val="00C6722C"/>
    <w:rsid w:val="00C72A25"/>
    <w:rsid w:val="00C74C4E"/>
    <w:rsid w:val="00C849F6"/>
    <w:rsid w:val="00C86022"/>
    <w:rsid w:val="00C9026A"/>
    <w:rsid w:val="00C90B7F"/>
    <w:rsid w:val="00C9398F"/>
    <w:rsid w:val="00CA011D"/>
    <w:rsid w:val="00CA3793"/>
    <w:rsid w:val="00CA56F5"/>
    <w:rsid w:val="00CB7F2A"/>
    <w:rsid w:val="00CC0841"/>
    <w:rsid w:val="00CC11BF"/>
    <w:rsid w:val="00CC15B8"/>
    <w:rsid w:val="00CC6DE4"/>
    <w:rsid w:val="00CC7E0E"/>
    <w:rsid w:val="00CD7959"/>
    <w:rsid w:val="00CE1035"/>
    <w:rsid w:val="00CF2228"/>
    <w:rsid w:val="00CF5BDD"/>
    <w:rsid w:val="00D01184"/>
    <w:rsid w:val="00D01BB2"/>
    <w:rsid w:val="00D036DE"/>
    <w:rsid w:val="00D06006"/>
    <w:rsid w:val="00D11578"/>
    <w:rsid w:val="00D1280D"/>
    <w:rsid w:val="00D166E4"/>
    <w:rsid w:val="00D16CA8"/>
    <w:rsid w:val="00D20590"/>
    <w:rsid w:val="00D218AA"/>
    <w:rsid w:val="00D22EA6"/>
    <w:rsid w:val="00D23A92"/>
    <w:rsid w:val="00D25D82"/>
    <w:rsid w:val="00D31834"/>
    <w:rsid w:val="00D3239F"/>
    <w:rsid w:val="00D34AF2"/>
    <w:rsid w:val="00D34D4B"/>
    <w:rsid w:val="00D42042"/>
    <w:rsid w:val="00D4749A"/>
    <w:rsid w:val="00D608BB"/>
    <w:rsid w:val="00D61E98"/>
    <w:rsid w:val="00D63E7D"/>
    <w:rsid w:val="00D676C1"/>
    <w:rsid w:val="00D71DE8"/>
    <w:rsid w:val="00D726A6"/>
    <w:rsid w:val="00D73014"/>
    <w:rsid w:val="00D75F3F"/>
    <w:rsid w:val="00D76C8F"/>
    <w:rsid w:val="00D80195"/>
    <w:rsid w:val="00D80EE6"/>
    <w:rsid w:val="00D91F4B"/>
    <w:rsid w:val="00D96124"/>
    <w:rsid w:val="00DB175D"/>
    <w:rsid w:val="00DB420A"/>
    <w:rsid w:val="00DB76EC"/>
    <w:rsid w:val="00DC2FF7"/>
    <w:rsid w:val="00DC58F3"/>
    <w:rsid w:val="00DC7E6F"/>
    <w:rsid w:val="00DD0B2B"/>
    <w:rsid w:val="00DE67DB"/>
    <w:rsid w:val="00DF3F1F"/>
    <w:rsid w:val="00DF48FE"/>
    <w:rsid w:val="00DF74D0"/>
    <w:rsid w:val="00E001B0"/>
    <w:rsid w:val="00E01463"/>
    <w:rsid w:val="00E030C9"/>
    <w:rsid w:val="00E05107"/>
    <w:rsid w:val="00E10BCD"/>
    <w:rsid w:val="00E10F11"/>
    <w:rsid w:val="00E132A7"/>
    <w:rsid w:val="00E143AD"/>
    <w:rsid w:val="00E14EB9"/>
    <w:rsid w:val="00E21A66"/>
    <w:rsid w:val="00E24FAD"/>
    <w:rsid w:val="00E271C7"/>
    <w:rsid w:val="00E2733F"/>
    <w:rsid w:val="00E3026C"/>
    <w:rsid w:val="00E32935"/>
    <w:rsid w:val="00E32ADF"/>
    <w:rsid w:val="00E340DE"/>
    <w:rsid w:val="00E34BB0"/>
    <w:rsid w:val="00E5018F"/>
    <w:rsid w:val="00E6090F"/>
    <w:rsid w:val="00E618B4"/>
    <w:rsid w:val="00E62166"/>
    <w:rsid w:val="00E62413"/>
    <w:rsid w:val="00E63B00"/>
    <w:rsid w:val="00E66A82"/>
    <w:rsid w:val="00E66AF0"/>
    <w:rsid w:val="00E708A5"/>
    <w:rsid w:val="00E73BF6"/>
    <w:rsid w:val="00E750DD"/>
    <w:rsid w:val="00E85061"/>
    <w:rsid w:val="00E85A21"/>
    <w:rsid w:val="00E87EBD"/>
    <w:rsid w:val="00E902C1"/>
    <w:rsid w:val="00E90DBC"/>
    <w:rsid w:val="00E912F1"/>
    <w:rsid w:val="00E92E33"/>
    <w:rsid w:val="00E94B1B"/>
    <w:rsid w:val="00E97C20"/>
    <w:rsid w:val="00EA5714"/>
    <w:rsid w:val="00EA5CF8"/>
    <w:rsid w:val="00EB2820"/>
    <w:rsid w:val="00EB2F60"/>
    <w:rsid w:val="00EB40D7"/>
    <w:rsid w:val="00EB5601"/>
    <w:rsid w:val="00EB694B"/>
    <w:rsid w:val="00EB7CDD"/>
    <w:rsid w:val="00EC2D31"/>
    <w:rsid w:val="00ED274E"/>
    <w:rsid w:val="00ED2873"/>
    <w:rsid w:val="00ED39FB"/>
    <w:rsid w:val="00ED3ACA"/>
    <w:rsid w:val="00ED46D9"/>
    <w:rsid w:val="00ED517B"/>
    <w:rsid w:val="00ED7E99"/>
    <w:rsid w:val="00EE4743"/>
    <w:rsid w:val="00EE7C95"/>
    <w:rsid w:val="00EF2110"/>
    <w:rsid w:val="00EF239C"/>
    <w:rsid w:val="00EF4040"/>
    <w:rsid w:val="00EF4D22"/>
    <w:rsid w:val="00EF65C2"/>
    <w:rsid w:val="00EF7538"/>
    <w:rsid w:val="00F03A35"/>
    <w:rsid w:val="00F10261"/>
    <w:rsid w:val="00F12670"/>
    <w:rsid w:val="00F20E95"/>
    <w:rsid w:val="00F217C5"/>
    <w:rsid w:val="00F30E19"/>
    <w:rsid w:val="00F34129"/>
    <w:rsid w:val="00F51750"/>
    <w:rsid w:val="00F5298A"/>
    <w:rsid w:val="00F626B0"/>
    <w:rsid w:val="00F63792"/>
    <w:rsid w:val="00F64F7C"/>
    <w:rsid w:val="00F67FA1"/>
    <w:rsid w:val="00F707C8"/>
    <w:rsid w:val="00F7138A"/>
    <w:rsid w:val="00F752D0"/>
    <w:rsid w:val="00F77404"/>
    <w:rsid w:val="00F80D2D"/>
    <w:rsid w:val="00F810B4"/>
    <w:rsid w:val="00F82A59"/>
    <w:rsid w:val="00F9075F"/>
    <w:rsid w:val="00F914BB"/>
    <w:rsid w:val="00F92B73"/>
    <w:rsid w:val="00F9594C"/>
    <w:rsid w:val="00FA2B18"/>
    <w:rsid w:val="00FA3472"/>
    <w:rsid w:val="00FA581B"/>
    <w:rsid w:val="00FB7D9A"/>
    <w:rsid w:val="00FC145F"/>
    <w:rsid w:val="00FC3990"/>
    <w:rsid w:val="00FC494C"/>
    <w:rsid w:val="00FC5B65"/>
    <w:rsid w:val="00FC6FE3"/>
    <w:rsid w:val="00FD6D0C"/>
    <w:rsid w:val="00FE56A2"/>
    <w:rsid w:val="00FE7018"/>
    <w:rsid w:val="00FF675B"/>
    <w:rsid w:val="00FF6F9F"/>
    <w:rsid w:val="00FF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FB9B23E-A80A-4EF6-A1C6-BCCCB4763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01184"/>
    <w:rPr>
      <w:rFonts w:ascii="Times New Roman" w:hAnsi="Times New Roman"/>
      <w:sz w:val="28"/>
    </w:rPr>
  </w:style>
  <w:style w:type="paragraph" w:styleId="1">
    <w:name w:val="heading 1"/>
    <w:basedOn w:val="a0"/>
    <w:next w:val="a0"/>
    <w:link w:val="10"/>
    <w:qFormat/>
    <w:rsid w:val="006F24E2"/>
    <w:pPr>
      <w:keepNext/>
      <w:jc w:val="center"/>
      <w:outlineLvl w:val="0"/>
    </w:pPr>
    <w:rPr>
      <w:rFonts w:eastAsia="Times New Roman" w:cs="Times New Roman"/>
      <w:b/>
      <w:bCs/>
      <w:sz w:val="20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1448AC"/>
  </w:style>
  <w:style w:type="paragraph" w:styleId="a7">
    <w:name w:val="footer"/>
    <w:basedOn w:val="a0"/>
    <w:link w:val="a8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1448AC"/>
  </w:style>
  <w:style w:type="paragraph" w:styleId="a9">
    <w:name w:val="Balloon Text"/>
    <w:basedOn w:val="a0"/>
    <w:link w:val="aa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b">
    <w:name w:val="Placeholder Text"/>
    <w:basedOn w:val="a1"/>
    <w:uiPriority w:val="99"/>
    <w:semiHidden/>
    <w:rsid w:val="00877362"/>
    <w:rPr>
      <w:color w:val="808080"/>
    </w:rPr>
  </w:style>
  <w:style w:type="paragraph" w:customStyle="1" w:styleId="ac">
    <w:name w:val="Текст документа"/>
    <w:basedOn w:val="a0"/>
    <w:link w:val="ad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d">
    <w:name w:val="Текст документа Знак"/>
    <w:basedOn w:val="a1"/>
    <w:link w:val="ac"/>
    <w:rsid w:val="004D462C"/>
    <w:rPr>
      <w:rFonts w:ascii="Times New Roman" w:hAnsi="Times New Roman"/>
      <w:sz w:val="28"/>
      <w:lang w:val="ru-RU"/>
    </w:rPr>
  </w:style>
  <w:style w:type="paragraph" w:styleId="ae">
    <w:name w:val="List Paragraph"/>
    <w:basedOn w:val="a0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f">
    <w:name w:val="Справочные данные"/>
    <w:basedOn w:val="a0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0">
    <w:name w:val="Наименование организации"/>
    <w:basedOn w:val="a0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1">
    <w:name w:val="Строка разделить"/>
    <w:basedOn w:val="a0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2">
    <w:name w:val="Дата и номер"/>
    <w:basedOn w:val="a0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3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4">
    <w:name w:val="annotation reference"/>
    <w:basedOn w:val="a1"/>
    <w:uiPriority w:val="99"/>
    <w:semiHidden/>
    <w:unhideWhenUsed/>
    <w:rsid w:val="00CC15B8"/>
    <w:rPr>
      <w:sz w:val="16"/>
      <w:szCs w:val="16"/>
    </w:rPr>
  </w:style>
  <w:style w:type="paragraph" w:styleId="af5">
    <w:name w:val="annotation text"/>
    <w:basedOn w:val="a0"/>
    <w:link w:val="af6"/>
    <w:uiPriority w:val="99"/>
    <w:semiHidden/>
    <w:unhideWhenUsed/>
    <w:rsid w:val="00CC15B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uiPriority w:val="99"/>
    <w:semiHidden/>
    <w:rsid w:val="00CC15B8"/>
    <w:rPr>
      <w:rFonts w:ascii="Times New Roman" w:hAnsi="Times New Roman"/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CC15B8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CC15B8"/>
    <w:rPr>
      <w:rFonts w:ascii="Times New Roman" w:hAnsi="Times New Roman"/>
      <w:b/>
      <w:bCs/>
      <w:sz w:val="20"/>
      <w:szCs w:val="20"/>
    </w:rPr>
  </w:style>
  <w:style w:type="character" w:customStyle="1" w:styleId="10">
    <w:name w:val="Заголовок 1 Знак"/>
    <w:basedOn w:val="a1"/>
    <w:link w:val="1"/>
    <w:rsid w:val="006F24E2"/>
    <w:rPr>
      <w:rFonts w:ascii="Times New Roman" w:eastAsia="Times New Roman" w:hAnsi="Times New Roman" w:cs="Times New Roman"/>
      <w:b/>
      <w:bCs/>
      <w:sz w:val="20"/>
      <w:lang w:val="ru-RU" w:eastAsia="ru-RU"/>
    </w:rPr>
  </w:style>
  <w:style w:type="paragraph" w:styleId="af9">
    <w:name w:val="Body Text"/>
    <w:basedOn w:val="a0"/>
    <w:link w:val="afa"/>
    <w:unhideWhenUsed/>
    <w:rsid w:val="006F24E2"/>
    <w:pPr>
      <w:spacing w:after="120"/>
    </w:pPr>
    <w:rPr>
      <w:rFonts w:eastAsia="Times New Roman" w:cs="Times New Roman"/>
      <w:sz w:val="24"/>
      <w:lang w:val="ru-RU" w:eastAsia="ru-RU"/>
    </w:rPr>
  </w:style>
  <w:style w:type="character" w:customStyle="1" w:styleId="afa">
    <w:name w:val="Основной текст Знак"/>
    <w:basedOn w:val="a1"/>
    <w:link w:val="af9"/>
    <w:rsid w:val="006F24E2"/>
    <w:rPr>
      <w:rFonts w:ascii="Times New Roman" w:eastAsia="Times New Roman" w:hAnsi="Times New Roman" w:cs="Times New Roman"/>
      <w:lang w:val="ru-RU" w:eastAsia="ru-RU"/>
    </w:rPr>
  </w:style>
  <w:style w:type="character" w:styleId="afb">
    <w:name w:val="Hyperlink"/>
    <w:basedOn w:val="a1"/>
    <w:uiPriority w:val="99"/>
    <w:unhideWhenUsed/>
    <w:rsid w:val="0067342A"/>
    <w:rPr>
      <w:color w:val="0000FF"/>
      <w:u w:val="single"/>
    </w:rPr>
  </w:style>
  <w:style w:type="paragraph" w:styleId="afc">
    <w:name w:val="Normal (Web)"/>
    <w:basedOn w:val="a0"/>
    <w:uiPriority w:val="99"/>
    <w:semiHidden/>
    <w:unhideWhenUsed/>
    <w:rsid w:val="003931EC"/>
    <w:pPr>
      <w:spacing w:before="100" w:beforeAutospacing="1" w:after="100" w:afterAutospacing="1"/>
    </w:pPr>
    <w:rPr>
      <w:rFonts w:eastAsia="Times New Roman" w:cs="Times New Roman"/>
      <w:sz w:val="24"/>
      <w:lang w:val="ru-RU" w:eastAsia="ru-RU"/>
    </w:rPr>
  </w:style>
  <w:style w:type="paragraph" w:customStyle="1" w:styleId="Times12">
    <w:name w:val="Times 12"/>
    <w:basedOn w:val="a0"/>
    <w:rsid w:val="00834541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 w:cs="Times New Roman"/>
      <w:bCs/>
      <w:sz w:val="24"/>
      <w:szCs w:val="22"/>
      <w:lang w:val="ru-RU" w:eastAsia="ru-RU"/>
    </w:rPr>
  </w:style>
  <w:style w:type="paragraph" w:customStyle="1" w:styleId="a">
    <w:name w:val="Подподпункт"/>
    <w:basedOn w:val="a0"/>
    <w:qFormat/>
    <w:rsid w:val="00592262"/>
    <w:pPr>
      <w:numPr>
        <w:numId w:val="11"/>
      </w:numPr>
      <w:spacing w:line="360" w:lineRule="auto"/>
      <w:jc w:val="both"/>
    </w:pPr>
    <w:rPr>
      <w:rFonts w:eastAsia="Times New Roman" w:cs="Times New Roman"/>
      <w:bCs/>
      <w:snapToGrid w:val="0"/>
      <w:sz w:val="22"/>
      <w:szCs w:val="22"/>
      <w:lang w:val="ru-RU" w:eastAsia="ru-RU"/>
    </w:rPr>
  </w:style>
  <w:style w:type="paragraph" w:customStyle="1" w:styleId="Default">
    <w:name w:val="Default"/>
    <w:rsid w:val="008C6A23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43;&#1088;&#1091;&#1087;&#1087;&#1072;%20&#1076;&#1086;&#1082;&#1091;&#1084;&#1077;&#1085;&#1090;&#1072;&#1094;&#1080;&#1086;&#1085;&#1085;&#1086;&#1075;&#1086;%20&#1086;&#1073;&#1077;&#1089;&#1087;&#1077;&#1095;&#1077;&#1085;&#1080;&#1103;\&#1050;&#1072;&#1083;&#1080;&#1085;&#1080;&#1085;&#1089;&#1082;&#1072;&#1103;%20&#1040;&#1069;&#1057;-&#1057;&#1077;&#1088;&#1074;&#1080;&#1089;_01.%20&#1041;&#1083;&#1072;&#1085;&#1082;_%20&#1087;&#1080;&#1089;&#1100;&#1084;&#107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6197084EB62433785F7B46AF7A381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12B137-F82D-4BB6-B363-A0067E17E54D}"/>
      </w:docPartPr>
      <w:docPartBody>
        <w:p w:rsidR="004013B1" w:rsidRDefault="004D73D4">
          <w:pPr>
            <w:pStyle w:val="E6197084EB62433785F7B46AF7A381FE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DB20C3418D774BB48DC9A1B38294A1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13D004-B669-4BEC-9D21-0B776D5C9CB8}"/>
      </w:docPartPr>
      <w:docPartBody>
        <w:p w:rsidR="004013B1" w:rsidRDefault="004D73D4">
          <w:pPr>
            <w:pStyle w:val="DB20C3418D774BB48DC9A1B38294A10D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D6B01ABACCAC425B9B808ED2C0361D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5A13D6-3F99-4D6A-BA08-38F04BBCB13D}"/>
      </w:docPartPr>
      <w:docPartBody>
        <w:p w:rsidR="004013B1" w:rsidRDefault="004D73D4">
          <w:pPr>
            <w:pStyle w:val="D6B01ABACCAC425B9B808ED2C0361D3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7E7F7382ECDC455D8A214B8CF788F2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2120E9-E983-441D-8856-DA390743FDF9}"/>
      </w:docPartPr>
      <w:docPartBody>
        <w:p w:rsidR="004013B1" w:rsidRDefault="004D73D4">
          <w:pPr>
            <w:pStyle w:val="7E7F7382ECDC455D8A214B8CF788F2F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585CECF865774AFC9CD01D67F050CC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A62D09-353A-4631-90A5-1B2EC2B157C0}"/>
      </w:docPartPr>
      <w:docPartBody>
        <w:p w:rsidR="004013B1" w:rsidRDefault="004D73D4">
          <w:pPr>
            <w:pStyle w:val="585CECF865774AFC9CD01D67F050CC1C"/>
          </w:pPr>
          <w:r>
            <w:t xml:space="preserve"> </w:t>
          </w:r>
        </w:p>
      </w:docPartBody>
    </w:docPart>
    <w:docPart>
      <w:docPartPr>
        <w:name w:val="59DA5E9D72F44A5994CA353C7E71BD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5ADB38-F3DE-47FB-8D4C-DF70C59D59DD}"/>
      </w:docPartPr>
      <w:docPartBody>
        <w:p w:rsidR="004013B1" w:rsidRDefault="004D73D4">
          <w:pPr>
            <w:pStyle w:val="59DA5E9D72F44A5994CA353C7E71BDDA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081328D4D4EDDA41C9986014B8F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3A86-C5C7-499B-8F03-ABBFC776B8D5}"/>
      </w:docPartPr>
      <w:docPartBody>
        <w:p w:rsidR="004013B1" w:rsidRDefault="004D73D4">
          <w:pPr>
            <w:pStyle w:val="A12081328D4D4EDDA41C9986014B8FE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205C23A073140F280EA40606D310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AA5BCA-22F5-4DE9-B16C-06237B079D8F}"/>
      </w:docPartPr>
      <w:docPartBody>
        <w:p w:rsidR="004013B1" w:rsidRDefault="004D73D4">
          <w:pPr>
            <w:pStyle w:val="C205C23A073140F280EA40606D31042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F5C8AD94F85B4D1897D733257F158B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DF330C-5669-4DB8-89C1-E85F785E9C30}"/>
      </w:docPartPr>
      <w:docPartBody>
        <w:p w:rsidR="004013B1" w:rsidRDefault="004D73D4">
          <w:pPr>
            <w:pStyle w:val="F5C8AD94F85B4D1897D733257F158B3A"/>
          </w:pPr>
          <w:r>
            <w:t xml:space="preserve"> </w:t>
          </w:r>
        </w:p>
      </w:docPartBody>
    </w:docPart>
    <w:docPart>
      <w:docPartPr>
        <w:name w:val="E4BD64A01CE7418ABAECA2EEA8AA61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1DE70A-F443-4B0D-BF4D-F5433B811C78}"/>
      </w:docPartPr>
      <w:docPartBody>
        <w:p w:rsidR="004013B1" w:rsidRDefault="004D73D4">
          <w:pPr>
            <w:pStyle w:val="E4BD64A01CE7418ABAECA2EEA8AA6163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8DC5F6AAEEB74EF692EE4E80D65CDA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083114-C177-4AA1-9AD2-88B4F3A82509}"/>
      </w:docPartPr>
      <w:docPartBody>
        <w:p w:rsidR="004013B1" w:rsidRDefault="004D73D4">
          <w:pPr>
            <w:pStyle w:val="8DC5F6AAEEB74EF692EE4E80D65CDA39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BF12BFEF9BF64399B5BCFAE8650CF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48887-9958-406E-BF75-7CC261DAB0CE}"/>
      </w:docPartPr>
      <w:docPartBody>
        <w:p w:rsidR="004013B1" w:rsidRDefault="004D73D4">
          <w:pPr>
            <w:pStyle w:val="BF12BFEF9BF64399B5BCFAE8650CF0EF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1F441AE944C84D25A9AFC651BE398A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31739C-AE25-4E3D-9274-D827904E57AF}"/>
      </w:docPartPr>
      <w:docPartBody>
        <w:p w:rsidR="004013B1" w:rsidRDefault="004D73D4">
          <w:pPr>
            <w:pStyle w:val="1F441AE944C84D25A9AFC651BE398A21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A80FCA16BCD54FE7AD4F6C7EB74C4A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0D8AF2-D90A-49F7-B0E8-4E6A8E464F82}"/>
      </w:docPartPr>
      <w:docPartBody>
        <w:p w:rsidR="004013B1" w:rsidRDefault="004D73D4">
          <w:pPr>
            <w:pStyle w:val="A80FCA16BCD54FE7AD4F6C7EB74C4AB1"/>
          </w:pPr>
          <w:bookmarkStart w:id="0" w:name="stamp_PEP_signature"/>
          <w:r>
            <w:rPr>
              <w:rFonts w:cs="Times New Roman"/>
              <w:szCs w:val="28"/>
            </w:rPr>
            <w:t xml:space="preserve"> </w:t>
          </w:r>
          <w:bookmarkEnd w:id="0"/>
        </w:p>
      </w:docPartBody>
    </w:docPart>
    <w:docPart>
      <w:docPartPr>
        <w:name w:val="04BCF6B0426B42D690D1E4A36A1780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6D0AC6-1502-4259-B377-E526FAF787A7}"/>
      </w:docPartPr>
      <w:docPartBody>
        <w:p w:rsidR="004013B1" w:rsidRDefault="004D73D4">
          <w:pPr>
            <w:pStyle w:val="04BCF6B0426B42D690D1E4A36A1780CD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  <w:docPart>
      <w:docPartPr>
        <w:name w:val="C4CDFD070D3A45BB97E2872EDE9E97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700599-D56C-4BB8-8831-42F9F0E0DE20}"/>
      </w:docPartPr>
      <w:docPartBody>
        <w:p w:rsidR="004013B1" w:rsidRDefault="004D73D4">
          <w:pPr>
            <w:pStyle w:val="C4CDFD070D3A45BB97E2872EDE9E97CC"/>
          </w:pPr>
          <w:r>
            <w:rPr>
              <w:rStyle w:val="a3"/>
              <w:rFonts w:cs="Times New Roman"/>
              <w:szCs w:val="28"/>
            </w:rPr>
            <w:t>Фамилия Имя Отчество исполнителя</w:t>
          </w:r>
        </w:p>
      </w:docPartBody>
    </w:docPart>
    <w:docPart>
      <w:docPartPr>
        <w:name w:val="79AA28B899434C74B90AC44D05A91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D0E0E8-FE20-4ACB-A4D8-5817629B8943}"/>
      </w:docPartPr>
      <w:docPartBody>
        <w:p w:rsidR="004013B1" w:rsidRDefault="004D73D4">
          <w:pPr>
            <w:pStyle w:val="79AA28B899434C74B90AC44D05A91670"/>
          </w:pPr>
          <w:r w:rsidRPr="003B3255">
            <w:rPr>
              <w:rStyle w:val="a3"/>
              <w:rFonts w:cs="Times New Roman"/>
              <w:szCs w:val="28"/>
            </w:rPr>
            <w:t>код</w:t>
          </w:r>
        </w:p>
      </w:docPartBody>
    </w:docPart>
    <w:docPart>
      <w:docPartPr>
        <w:name w:val="7A2445C4594D42BAB1A5D1C12362FB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CDE954-BD51-4105-99ED-DC02F419881B}"/>
      </w:docPartPr>
      <w:docPartBody>
        <w:p w:rsidR="004013B1" w:rsidRDefault="004D73D4">
          <w:pPr>
            <w:pStyle w:val="7A2445C4594D42BAB1A5D1C12362FB56"/>
          </w:pPr>
          <w:r>
            <w:rPr>
              <w:rStyle w:val="a3"/>
              <w:rFonts w:cs="Times New Roman"/>
              <w:szCs w:val="28"/>
            </w:rPr>
            <w:t>номер телефона исполнителя</w:t>
          </w:r>
        </w:p>
      </w:docPartBody>
    </w:docPart>
    <w:docPart>
      <w:docPartPr>
        <w:name w:val="8036856209CD4EFE9410FC62078C99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25B31E-0B85-4BFD-BB3D-AF78E04FBA1A}"/>
      </w:docPartPr>
      <w:docPartBody>
        <w:p w:rsidR="00573A22" w:rsidRDefault="00146C62" w:rsidP="00146C62">
          <w:pPr>
            <w:pStyle w:val="8036856209CD4EFE9410FC62078C99BF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3D4"/>
    <w:rsid w:val="00011BC4"/>
    <w:rsid w:val="00027372"/>
    <w:rsid w:val="00045F7D"/>
    <w:rsid w:val="000528D4"/>
    <w:rsid w:val="000541E8"/>
    <w:rsid w:val="00056497"/>
    <w:rsid w:val="000639F2"/>
    <w:rsid w:val="00081822"/>
    <w:rsid w:val="000B4707"/>
    <w:rsid w:val="000D5337"/>
    <w:rsid w:val="000D67B8"/>
    <w:rsid w:val="00113923"/>
    <w:rsid w:val="00122A87"/>
    <w:rsid w:val="001364D0"/>
    <w:rsid w:val="00137011"/>
    <w:rsid w:val="00146C62"/>
    <w:rsid w:val="00156822"/>
    <w:rsid w:val="0016399A"/>
    <w:rsid w:val="00164056"/>
    <w:rsid w:val="0017672A"/>
    <w:rsid w:val="001846EE"/>
    <w:rsid w:val="001A6ED0"/>
    <w:rsid w:val="001B4C16"/>
    <w:rsid w:val="001F1F73"/>
    <w:rsid w:val="00227161"/>
    <w:rsid w:val="00247A8C"/>
    <w:rsid w:val="0026121E"/>
    <w:rsid w:val="002879F3"/>
    <w:rsid w:val="00290165"/>
    <w:rsid w:val="002A5501"/>
    <w:rsid w:val="002C22B0"/>
    <w:rsid w:val="002E0AA6"/>
    <w:rsid w:val="0030493E"/>
    <w:rsid w:val="00310D54"/>
    <w:rsid w:val="00316F9C"/>
    <w:rsid w:val="00341212"/>
    <w:rsid w:val="00365C55"/>
    <w:rsid w:val="003710C3"/>
    <w:rsid w:val="00374816"/>
    <w:rsid w:val="00376ADD"/>
    <w:rsid w:val="004013B1"/>
    <w:rsid w:val="00427C36"/>
    <w:rsid w:val="00433CD1"/>
    <w:rsid w:val="0043434B"/>
    <w:rsid w:val="00440524"/>
    <w:rsid w:val="004845E7"/>
    <w:rsid w:val="004C5356"/>
    <w:rsid w:val="004D00A9"/>
    <w:rsid w:val="004D6816"/>
    <w:rsid w:val="004D73D4"/>
    <w:rsid w:val="004F10F1"/>
    <w:rsid w:val="004F6DF9"/>
    <w:rsid w:val="00510163"/>
    <w:rsid w:val="005340A9"/>
    <w:rsid w:val="005431CF"/>
    <w:rsid w:val="005440D8"/>
    <w:rsid w:val="00551A38"/>
    <w:rsid w:val="00554B86"/>
    <w:rsid w:val="00556955"/>
    <w:rsid w:val="00560F15"/>
    <w:rsid w:val="00565F02"/>
    <w:rsid w:val="00573A22"/>
    <w:rsid w:val="005779B0"/>
    <w:rsid w:val="00582A81"/>
    <w:rsid w:val="005860E4"/>
    <w:rsid w:val="0059697B"/>
    <w:rsid w:val="005C19FA"/>
    <w:rsid w:val="005C627D"/>
    <w:rsid w:val="005D0FAF"/>
    <w:rsid w:val="005D4061"/>
    <w:rsid w:val="005E4EF4"/>
    <w:rsid w:val="005F5D0C"/>
    <w:rsid w:val="00607B9B"/>
    <w:rsid w:val="00645B1F"/>
    <w:rsid w:val="00656D88"/>
    <w:rsid w:val="00665F1A"/>
    <w:rsid w:val="00667EB7"/>
    <w:rsid w:val="00674DB6"/>
    <w:rsid w:val="00676E7D"/>
    <w:rsid w:val="006B767C"/>
    <w:rsid w:val="006B7F22"/>
    <w:rsid w:val="006E1521"/>
    <w:rsid w:val="006E7427"/>
    <w:rsid w:val="006F2020"/>
    <w:rsid w:val="006F2F83"/>
    <w:rsid w:val="006F5A2A"/>
    <w:rsid w:val="007013BE"/>
    <w:rsid w:val="00710826"/>
    <w:rsid w:val="00712D32"/>
    <w:rsid w:val="007149A7"/>
    <w:rsid w:val="00717A3E"/>
    <w:rsid w:val="00720EB5"/>
    <w:rsid w:val="00725025"/>
    <w:rsid w:val="00732FD1"/>
    <w:rsid w:val="00782F17"/>
    <w:rsid w:val="0079339B"/>
    <w:rsid w:val="007A7954"/>
    <w:rsid w:val="007B28E7"/>
    <w:rsid w:val="007D7948"/>
    <w:rsid w:val="007E7F30"/>
    <w:rsid w:val="007F4513"/>
    <w:rsid w:val="00802907"/>
    <w:rsid w:val="00807668"/>
    <w:rsid w:val="008115CD"/>
    <w:rsid w:val="008243C4"/>
    <w:rsid w:val="0083287C"/>
    <w:rsid w:val="00866A09"/>
    <w:rsid w:val="00877921"/>
    <w:rsid w:val="00881221"/>
    <w:rsid w:val="008C1800"/>
    <w:rsid w:val="008C7743"/>
    <w:rsid w:val="008D0966"/>
    <w:rsid w:val="008D7102"/>
    <w:rsid w:val="008E0BD7"/>
    <w:rsid w:val="008E3D09"/>
    <w:rsid w:val="008F4BB3"/>
    <w:rsid w:val="00934575"/>
    <w:rsid w:val="00944937"/>
    <w:rsid w:val="00987691"/>
    <w:rsid w:val="009B5CB7"/>
    <w:rsid w:val="009F5A35"/>
    <w:rsid w:val="00A059A2"/>
    <w:rsid w:val="00A27581"/>
    <w:rsid w:val="00A33B99"/>
    <w:rsid w:val="00A34F5D"/>
    <w:rsid w:val="00A70DEC"/>
    <w:rsid w:val="00A92EC8"/>
    <w:rsid w:val="00AB31E7"/>
    <w:rsid w:val="00AC00CD"/>
    <w:rsid w:val="00B13EFE"/>
    <w:rsid w:val="00B21EB7"/>
    <w:rsid w:val="00B36832"/>
    <w:rsid w:val="00B44683"/>
    <w:rsid w:val="00B5136A"/>
    <w:rsid w:val="00B52627"/>
    <w:rsid w:val="00B72E5E"/>
    <w:rsid w:val="00B94AB5"/>
    <w:rsid w:val="00BA7423"/>
    <w:rsid w:val="00BE44E6"/>
    <w:rsid w:val="00C04E01"/>
    <w:rsid w:val="00C1009A"/>
    <w:rsid w:val="00C14FE8"/>
    <w:rsid w:val="00C36CCE"/>
    <w:rsid w:val="00C41ADA"/>
    <w:rsid w:val="00C738D6"/>
    <w:rsid w:val="00C87B5F"/>
    <w:rsid w:val="00CB45B2"/>
    <w:rsid w:val="00CC1A6B"/>
    <w:rsid w:val="00CC3F2D"/>
    <w:rsid w:val="00CE1951"/>
    <w:rsid w:val="00CF37C0"/>
    <w:rsid w:val="00D061FA"/>
    <w:rsid w:val="00D07CAF"/>
    <w:rsid w:val="00D25816"/>
    <w:rsid w:val="00D348F4"/>
    <w:rsid w:val="00D35752"/>
    <w:rsid w:val="00D43B7A"/>
    <w:rsid w:val="00D5377B"/>
    <w:rsid w:val="00D66AF1"/>
    <w:rsid w:val="00D70C7C"/>
    <w:rsid w:val="00D86069"/>
    <w:rsid w:val="00D93AE5"/>
    <w:rsid w:val="00D976F3"/>
    <w:rsid w:val="00DA693E"/>
    <w:rsid w:val="00DC3ACB"/>
    <w:rsid w:val="00E025F0"/>
    <w:rsid w:val="00E244BF"/>
    <w:rsid w:val="00E863D8"/>
    <w:rsid w:val="00EC0292"/>
    <w:rsid w:val="00EC0AF2"/>
    <w:rsid w:val="00EE657A"/>
    <w:rsid w:val="00EF5662"/>
    <w:rsid w:val="00F1134C"/>
    <w:rsid w:val="00F763EC"/>
    <w:rsid w:val="00FB1AEC"/>
    <w:rsid w:val="00FB6667"/>
    <w:rsid w:val="00FC661B"/>
    <w:rsid w:val="00FD2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A693E"/>
    <w:rPr>
      <w:color w:val="808080"/>
    </w:rPr>
  </w:style>
  <w:style w:type="paragraph" w:customStyle="1" w:styleId="E6197084EB62433785F7B46AF7A381FE">
    <w:name w:val="E6197084EB62433785F7B46AF7A381FE"/>
  </w:style>
  <w:style w:type="paragraph" w:customStyle="1" w:styleId="DB20C3418D774BB48DC9A1B38294A10D">
    <w:name w:val="DB20C3418D774BB48DC9A1B38294A10D"/>
  </w:style>
  <w:style w:type="paragraph" w:customStyle="1" w:styleId="D6B01ABACCAC425B9B808ED2C0361D3E">
    <w:name w:val="D6B01ABACCAC425B9B808ED2C0361D3E"/>
  </w:style>
  <w:style w:type="paragraph" w:customStyle="1" w:styleId="7E7F7382ECDC455D8A214B8CF788F2FD">
    <w:name w:val="7E7F7382ECDC455D8A214B8CF788F2FD"/>
  </w:style>
  <w:style w:type="paragraph" w:customStyle="1" w:styleId="65C8FDB6346644F1B785027B29D08C99">
    <w:name w:val="65C8FDB6346644F1B785027B29D08C99"/>
  </w:style>
  <w:style w:type="paragraph" w:customStyle="1" w:styleId="5BFA6D76465A42D2954FA10674CFD1CD">
    <w:name w:val="5BFA6D76465A42D2954FA10674CFD1CD"/>
  </w:style>
  <w:style w:type="paragraph" w:customStyle="1" w:styleId="33F9AA52DC004DF3954F3493135E490A">
    <w:name w:val="33F9AA52DC004DF3954F3493135E490A"/>
  </w:style>
  <w:style w:type="paragraph" w:customStyle="1" w:styleId="585CECF865774AFC9CD01D67F050CC1C">
    <w:name w:val="585CECF865774AFC9CD01D67F050CC1C"/>
  </w:style>
  <w:style w:type="paragraph" w:customStyle="1" w:styleId="59DA5E9D72F44A5994CA353C7E71BDDA">
    <w:name w:val="59DA5E9D72F44A5994CA353C7E71BDDA"/>
  </w:style>
  <w:style w:type="paragraph" w:customStyle="1" w:styleId="A12081328D4D4EDDA41C9986014B8FEE">
    <w:name w:val="A12081328D4D4EDDA41C9986014B8FEE"/>
  </w:style>
  <w:style w:type="paragraph" w:customStyle="1" w:styleId="C205C23A073140F280EA40606D31042A">
    <w:name w:val="C205C23A073140F280EA40606D31042A"/>
  </w:style>
  <w:style w:type="paragraph" w:customStyle="1" w:styleId="F5C8AD94F85B4D1897D733257F158B3A">
    <w:name w:val="F5C8AD94F85B4D1897D733257F158B3A"/>
  </w:style>
  <w:style w:type="paragraph" w:customStyle="1" w:styleId="E4BD64A01CE7418ABAECA2EEA8AA6163">
    <w:name w:val="E4BD64A01CE7418ABAECA2EEA8AA6163"/>
  </w:style>
  <w:style w:type="paragraph" w:customStyle="1" w:styleId="8DC5F6AAEEB74EF692EE4E80D65CDA39">
    <w:name w:val="8DC5F6AAEEB74EF692EE4E80D65CDA39"/>
  </w:style>
  <w:style w:type="paragraph" w:customStyle="1" w:styleId="6D2928703E1A4564BB46E667591722D4">
    <w:name w:val="6D2928703E1A4564BB46E667591722D4"/>
  </w:style>
  <w:style w:type="paragraph" w:customStyle="1" w:styleId="0BB46199A92342CE86DBFC711052B436">
    <w:name w:val="0BB46199A92342CE86DBFC711052B436"/>
  </w:style>
  <w:style w:type="paragraph" w:customStyle="1" w:styleId="7D657785B17C438C907619A042FC5F32">
    <w:name w:val="7D657785B17C438C907619A042FC5F32"/>
  </w:style>
  <w:style w:type="paragraph" w:customStyle="1" w:styleId="EA2A849CD5D647338F2DE837D7824AAC">
    <w:name w:val="EA2A849CD5D647338F2DE837D7824AAC"/>
  </w:style>
  <w:style w:type="paragraph" w:customStyle="1" w:styleId="BF12BFEF9BF64399B5BCFAE8650CF0EF">
    <w:name w:val="BF12BFEF9BF64399B5BCFAE8650CF0EF"/>
  </w:style>
  <w:style w:type="paragraph" w:customStyle="1" w:styleId="1F441AE944C84D25A9AFC651BE398A21">
    <w:name w:val="1F441AE944C84D25A9AFC651BE398A21"/>
  </w:style>
  <w:style w:type="paragraph" w:customStyle="1" w:styleId="A80FCA16BCD54FE7AD4F6C7EB74C4AB1">
    <w:name w:val="A80FCA16BCD54FE7AD4F6C7EB74C4AB1"/>
  </w:style>
  <w:style w:type="paragraph" w:customStyle="1" w:styleId="04BCF6B0426B42D690D1E4A36A1780CD">
    <w:name w:val="04BCF6B0426B42D690D1E4A36A1780CD"/>
  </w:style>
  <w:style w:type="paragraph" w:customStyle="1" w:styleId="C4CDFD070D3A45BB97E2872EDE9E97CC">
    <w:name w:val="C4CDFD070D3A45BB97E2872EDE9E97CC"/>
  </w:style>
  <w:style w:type="paragraph" w:customStyle="1" w:styleId="79AA28B899434C74B90AC44D05A91670">
    <w:name w:val="79AA28B899434C74B90AC44D05A91670"/>
  </w:style>
  <w:style w:type="paragraph" w:customStyle="1" w:styleId="7A2445C4594D42BAB1A5D1C12362FB56">
    <w:name w:val="7A2445C4594D42BAB1A5D1C12362FB56"/>
  </w:style>
  <w:style w:type="paragraph" w:customStyle="1" w:styleId="85C24273394545118199D968B66F094D">
    <w:name w:val="85C24273394545118199D968B66F094D"/>
    <w:rsid w:val="004D73D4"/>
  </w:style>
  <w:style w:type="paragraph" w:customStyle="1" w:styleId="A224D63ED00C4CF5A50C7E579CCDD828">
    <w:name w:val="A224D63ED00C4CF5A50C7E579CCDD828"/>
    <w:rsid w:val="004D73D4"/>
  </w:style>
  <w:style w:type="paragraph" w:customStyle="1" w:styleId="5298C6B79F064EB989550E8BA6C59E74">
    <w:name w:val="5298C6B79F064EB989550E8BA6C59E74"/>
    <w:rsid w:val="004D73D4"/>
  </w:style>
  <w:style w:type="paragraph" w:customStyle="1" w:styleId="1F56F9213E6044C6B20357E664FD30AB">
    <w:name w:val="1F56F9213E6044C6B20357E664FD30AB"/>
    <w:rsid w:val="004D73D4"/>
  </w:style>
  <w:style w:type="paragraph" w:customStyle="1" w:styleId="8036856209CD4EFE9410FC62078C99BF">
    <w:name w:val="8036856209CD4EFE9410FC62078C99BF"/>
    <w:rsid w:val="00146C62"/>
    <w:pPr>
      <w:spacing w:after="160" w:line="259" w:lineRule="auto"/>
    </w:pPr>
  </w:style>
  <w:style w:type="paragraph" w:customStyle="1" w:styleId="37B0975C02C64D80BB62BF38DFBD394D">
    <w:name w:val="37B0975C02C64D80BB62BF38DFBD394D"/>
    <w:rsid w:val="00DA693E"/>
    <w:pPr>
      <w:spacing w:after="160" w:line="259" w:lineRule="auto"/>
    </w:pPr>
  </w:style>
  <w:style w:type="paragraph" w:customStyle="1" w:styleId="D5668AD8AA8E40B49BEAD190BD7901B1">
    <w:name w:val="D5668AD8AA8E40B49BEAD190BD7901B1"/>
    <w:rsid w:val="00DA693E"/>
    <w:pPr>
      <w:spacing w:after="160" w:line="259" w:lineRule="auto"/>
    </w:pPr>
  </w:style>
  <w:style w:type="paragraph" w:customStyle="1" w:styleId="BB78C722D5084CA1B070010D8316C456">
    <w:name w:val="BB78C722D5084CA1B070010D8316C456"/>
    <w:rsid w:val="00DA693E"/>
    <w:pPr>
      <w:spacing w:after="160" w:line="259" w:lineRule="auto"/>
    </w:pPr>
  </w:style>
  <w:style w:type="paragraph" w:customStyle="1" w:styleId="1215DA9F3D0942CDBF4946C33E501708">
    <w:name w:val="1215DA9F3D0942CDBF4946C33E501708"/>
    <w:rsid w:val="00DA693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C98D4-EF92-4EF4-8B16-B6D439CD0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Калининская АЭС-Сервис_01. Бланк_ письма</Template>
  <TotalTime>82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Марков Денис Сергеевич</dc:creator>
  <cp:lastModifiedBy>Ганина Светлана Ярославовна</cp:lastModifiedBy>
  <cp:revision>22</cp:revision>
  <cp:lastPrinted>2024-06-06T07:31:00Z</cp:lastPrinted>
  <dcterms:created xsi:type="dcterms:W3CDTF">2024-05-29T13:18:00Z</dcterms:created>
  <dcterms:modified xsi:type="dcterms:W3CDTF">2024-11-05T08:13:00Z</dcterms:modified>
</cp:coreProperties>
</file>