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45E" w:rsidRDefault="00F5645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4407386/1</w:t>
      </w:r>
    </w:p>
    <w:p w:rsidR="00F5645E" w:rsidRDefault="00F5645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искусственные растения, кашпо</w:t>
      </w:r>
    </w:p>
    <w:p w:rsidR="00F5645E" w:rsidRDefault="00F5645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645E" w:rsidRDefault="00F5645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F5645E">
        <w:tc>
          <w:tcPr>
            <w:tcW w:w="2771" w:type="dxa"/>
            <w:hideMark/>
          </w:tcPr>
          <w:p w:rsidR="00F5645E" w:rsidRDefault="00F5645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Иннополис</w:t>
            </w:r>
            <w:proofErr w:type="spellEnd"/>
          </w:p>
        </w:tc>
        <w:tc>
          <w:tcPr>
            <w:tcW w:w="7152" w:type="dxa"/>
            <w:hideMark/>
          </w:tcPr>
          <w:p w:rsidR="00F5645E" w:rsidRDefault="00F5645E" w:rsidP="0047065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</w:t>
            </w:r>
            <w:r w:rsidR="00470659">
              <w:rPr>
                <w:rFonts w:ascii="Times New Roman" w:hAnsi="Times New Roman"/>
                <w:bCs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lang w:eastAsia="en-US"/>
              </w:rPr>
              <w:t>» сентября 2024 г.</w:t>
            </w:r>
          </w:p>
        </w:tc>
      </w:tr>
    </w:tbl>
    <w:p w:rsidR="00F5645E" w:rsidRDefault="00F5645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645E" w:rsidRDefault="00F5645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5645E" w:rsidRDefault="00F5645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"Атомдата-Иннополис".</w:t>
      </w:r>
    </w:p>
    <w:p w:rsidR="00F5645E" w:rsidRDefault="00F564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F5645E" w:rsidRDefault="00F564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F5645E" w:rsidRDefault="00F564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и</w:t>
      </w: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 xml:space="preserve">скусственные растения, кашпо </w:t>
      </w:r>
    </w:p>
    <w:p w:rsidR="00F5645E" w:rsidRDefault="00F564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F5645E" w:rsidRDefault="00F564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470659">
        <w:rPr>
          <w:rFonts w:ascii="Times New Roman" w:eastAsiaTheme="minorHAnsi" w:hAnsi="Times New Roman"/>
          <w:sz w:val="28"/>
          <w:szCs w:val="28"/>
        </w:rPr>
        <w:t xml:space="preserve">согласно </w:t>
      </w:r>
      <w:proofErr w:type="spellStart"/>
      <w:r w:rsidR="00470659">
        <w:rPr>
          <w:rFonts w:ascii="Times New Roman" w:eastAsiaTheme="minorHAnsi" w:hAnsi="Times New Roman"/>
          <w:sz w:val="28"/>
          <w:szCs w:val="28"/>
        </w:rPr>
        <w:t>ТЗ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5645E" w:rsidRDefault="00F564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626 331 (Шестьсот двадцать шесть тысяч триста тридцать один) рубль 93 копейки, с НДС. </w:t>
      </w:r>
    </w:p>
    <w:p w:rsidR="00F5645E" w:rsidRDefault="00F5645E">
      <w:pPr>
        <w:keepLines w:val="0"/>
        <w:jc w:val="left"/>
        <w:divId w:val="9247239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F5645E">
        <w:trPr>
          <w:divId w:val="9247239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Растение искусственное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поз.1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8 540,00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Растение искусственное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поз.2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4 907,75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Растение искусственное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поз.3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9 811,76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Растение искусственное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поз.4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12 460,00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Кашпо квадратное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поз.5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3 700,00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Кашпо квадратное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поз.6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3 350,00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Кашпо квадратное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поз.7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3 519,76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Горшок цветочный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поз.8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508,24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Горшок цветочный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поз.9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319,92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Кашпо высокое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поз.10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2 109,96</w:t>
            </w:r>
          </w:p>
        </w:tc>
      </w:tr>
      <w:tr w:rsidR="00F5645E">
        <w:trPr>
          <w:divId w:val="9247239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 w:rsidRPr="00470659">
              <w:rPr>
                <w:rFonts w:ascii="Times New Roman" w:hAnsi="Times New Roman"/>
                <w:sz w:val="28"/>
                <w:szCs w:val="28"/>
              </w:rPr>
              <w:t xml:space="preserve">Кашпо среднее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ТЗ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130-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АДИ</w:t>
            </w:r>
            <w:proofErr w:type="spellEnd"/>
            <w:r w:rsidRPr="004706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0659">
              <w:rPr>
                <w:rFonts w:ascii="Times New Roman" w:hAnsi="Times New Roman"/>
                <w:sz w:val="28"/>
                <w:szCs w:val="28"/>
              </w:rPr>
              <w:t>поз.11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5E" w:rsidRDefault="00F564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1 593,00</w:t>
            </w:r>
          </w:p>
        </w:tc>
      </w:tr>
    </w:tbl>
    <w:p w:rsidR="00F5645E" w:rsidRDefault="00F5645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5645E" w:rsidRDefault="00F5645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сентября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32414002180,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240919/161654/067,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</w:rPr>
        <w:t>ЭТП</w:t>
      </w:r>
      <w:proofErr w:type="spellEnd"/>
      <w:r>
        <w:rPr>
          <w:rFonts w:ascii="Times New Roman" w:hAnsi="Times New Roman"/>
          <w:sz w:val="28"/>
          <w:szCs w:val="28"/>
        </w:rPr>
        <w:t xml:space="preserve"> АКЦИОНЕРНОЕ ОБЩЕСТВО «ЭЛЕКТРОННЫЕ ТОРГОВЫЕ СИСТЕМЫ», закупка № 32414002180.</w:t>
      </w:r>
    </w:p>
    <w:p w:rsidR="00F5645E" w:rsidRDefault="00F5645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очной форме в 15:00 (время моско</w:t>
      </w:r>
      <w:r w:rsidR="00470659">
        <w:rPr>
          <w:rFonts w:ascii="Times New Roman" w:hAnsi="Times New Roman"/>
          <w:sz w:val="28"/>
          <w:szCs w:val="28"/>
        </w:rPr>
        <w:t>вское) «26» сентября 2024 года</w:t>
      </w:r>
    </w:p>
    <w:p w:rsidR="00F5645E" w:rsidRDefault="00F5645E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F5645E" w:rsidRDefault="00F5645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 w:rsidR="00F5645E" w:rsidRDefault="00F5645E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5645E" w:rsidRDefault="00F5645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5645E" w:rsidRDefault="00F5645E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26» сентября 2024 года </w:t>
      </w:r>
    </w:p>
    <w:p w:rsidR="00F5645E" w:rsidRDefault="00F5645E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ЭТП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1 </w:t>
      </w:r>
    </w:p>
    <w:p w:rsidR="00F5645E" w:rsidRDefault="00F5645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ЕОСЗ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 xml:space="preserve"> закупка признана несостоявшейся </w:t>
      </w:r>
    </w:p>
    <w:p w:rsidR="00F5645E" w:rsidRPr="00470659" w:rsidRDefault="00F5645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470659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«27</w:t>
      </w:r>
      <w:proofErr w:type="gramStart"/>
      <w:r w:rsidRPr="00470659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470659">
        <w:rPr>
          <w:rFonts w:ascii="Times New Roman CYR" w:eastAsia="Calibri" w:hAnsi="Times New Roman CYR" w:cs="Times New Roman CYR"/>
          <w:sz w:val="28"/>
          <w:szCs w:val="28"/>
        </w:rPr>
        <w:t xml:space="preserve"> сентября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470659">
        <w:rPr>
          <w:rFonts w:ascii="Times New Roman CYR" w:eastAsia="Calibri" w:hAnsi="Times New Roman CYR" w:cs="Times New Roman CYR"/>
          <w:sz w:val="28"/>
          <w:szCs w:val="28"/>
        </w:rPr>
        <w:t xml:space="preserve">4407386/1 закупочной комиссией были приняты следующие решения: </w:t>
      </w:r>
    </w:p>
    <w:p w:rsidR="00F5645E" w:rsidRPr="00470659" w:rsidRDefault="00F5645E">
      <w:pPr>
        <w:pStyle w:val="a5"/>
        <w:jc w:val="both"/>
        <w:rPr>
          <w:sz w:val="28"/>
          <w:szCs w:val="28"/>
        </w:rPr>
      </w:pPr>
      <w:r w:rsidRPr="00470659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F5645E" w:rsidRPr="00470659" w:rsidRDefault="00F5645E">
      <w:pPr>
        <w:pStyle w:val="a5"/>
        <w:jc w:val="both"/>
        <w:rPr>
          <w:sz w:val="28"/>
          <w:szCs w:val="28"/>
        </w:rPr>
      </w:pPr>
      <w:r w:rsidRPr="00470659">
        <w:rPr>
          <w:sz w:val="28"/>
          <w:szCs w:val="28"/>
        </w:rPr>
        <w:t xml:space="preserve">2.1.1. </w:t>
      </w:r>
      <w:proofErr w:type="spellStart"/>
      <w:r w:rsidRPr="00470659">
        <w:rPr>
          <w:sz w:val="28"/>
          <w:szCs w:val="28"/>
        </w:rPr>
        <w:t>СЛУЖБИНА</w:t>
      </w:r>
      <w:proofErr w:type="spellEnd"/>
      <w:r w:rsidRPr="00470659">
        <w:rPr>
          <w:sz w:val="28"/>
          <w:szCs w:val="28"/>
        </w:rPr>
        <w:t xml:space="preserve"> АНАСТАСИЯ АЛЕКСАНДРОВНА</w:t>
      </w:r>
    </w:p>
    <w:p w:rsidR="00F5645E" w:rsidRPr="00470659" w:rsidRDefault="00F5645E">
      <w:pPr>
        <w:pStyle w:val="a5"/>
        <w:jc w:val="both"/>
        <w:rPr>
          <w:sz w:val="28"/>
          <w:szCs w:val="28"/>
        </w:rPr>
      </w:pPr>
      <w:r w:rsidRPr="00470659">
        <w:rPr>
          <w:sz w:val="28"/>
          <w:szCs w:val="28"/>
        </w:rPr>
        <w:t>Количество отклоненных заявок участников: 0.</w:t>
      </w:r>
    </w:p>
    <w:p w:rsidR="00F5645E" w:rsidRPr="00470659" w:rsidRDefault="00F5645E">
      <w:pPr>
        <w:pStyle w:val="a5"/>
        <w:jc w:val="both"/>
        <w:rPr>
          <w:sz w:val="28"/>
          <w:szCs w:val="28"/>
        </w:rPr>
      </w:pPr>
      <w:r w:rsidRPr="00470659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85"/>
        <w:gridCol w:w="2569"/>
        <w:gridCol w:w="1901"/>
        <w:gridCol w:w="2564"/>
      </w:tblGrid>
      <w:tr w:rsidR="00F56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</w:rPr>
              <w:t>ЭТП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</w:rPr>
              <w:t xml:space="preserve">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F56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32414002180-1-1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СЛУЖБИНА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АНАСТАСИЯ АЛЕКСАНДРОВНА </w:t>
            </w:r>
            <w:r>
              <w:rPr>
                <w:rFonts w:ascii="Times New Roman" w:eastAsiaTheme="minorHAnsi" w:hAnsi="Times New Roman"/>
              </w:rPr>
              <w:br/>
              <w:t xml:space="preserve">ИНН: 582669729882 </w:t>
            </w:r>
            <w:r>
              <w:rPr>
                <w:rFonts w:ascii="Times New Roman" w:eastAsiaTheme="minorHAnsi" w:hAnsi="Times New Roman"/>
              </w:rPr>
              <w:br/>
              <w:t>Адрес: 000001, Российская Федерация, Улица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«25» сентября 2024 года 18:23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619 999 (Шестьсот девятнадцать тысяч девятьсот девяносто девять) рублей 82 копейки, НДС не облагается</w:t>
            </w:r>
          </w:p>
        </w:tc>
      </w:tr>
    </w:tbl>
    <w:p w:rsidR="00F5645E" w:rsidRPr="00470659" w:rsidRDefault="00F5645E">
      <w:pPr>
        <w:pStyle w:val="a5"/>
        <w:jc w:val="both"/>
        <w:rPr>
          <w:sz w:val="28"/>
          <w:szCs w:val="28"/>
        </w:rPr>
      </w:pPr>
      <w:r w:rsidRPr="00470659">
        <w:rPr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</w:t>
      </w:r>
      <w:r>
        <w:rPr>
          <w:sz w:val="28"/>
          <w:szCs w:val="28"/>
        </w:rPr>
        <w:t>купки (закупочной документации)</w:t>
      </w:r>
      <w:r w:rsidRPr="00470659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553"/>
        <w:gridCol w:w="2725"/>
        <w:gridCol w:w="3013"/>
      </w:tblGrid>
      <w:tr w:rsidR="00F56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</w:rPr>
              <w:t>ЭТП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</w:rPr>
              <w:t xml:space="preserve">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F56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32414002180-1-1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 w:rsidP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СЛУЖБИНА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АНАСТАСИЯ АЛЕКСАНДРОВНА </w:t>
            </w:r>
            <w:r>
              <w:rPr>
                <w:rFonts w:ascii="Times New Roman" w:eastAsiaTheme="minorHAnsi" w:hAnsi="Times New Roman"/>
              </w:rPr>
              <w:br/>
              <w:t xml:space="preserve">ИНН: 582669729882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619 999 (Шестьсот девятнадцать тысяч девятьсот девяносто девять) рублей 82 копейки, НДС не облагается</w:t>
            </w:r>
          </w:p>
        </w:tc>
      </w:tr>
    </w:tbl>
    <w:p w:rsidR="00F5645E" w:rsidRPr="00F5645E" w:rsidRDefault="00F5645E" w:rsidP="00F5645E">
      <w:pPr>
        <w:pStyle w:val="a5"/>
        <w:jc w:val="both"/>
        <w:rPr>
          <w:sz w:val="28"/>
          <w:szCs w:val="28"/>
        </w:rPr>
      </w:pPr>
      <w:r w:rsidRPr="00470659"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proofErr w:type="spellStart"/>
      <w:r w:rsidRPr="00470659">
        <w:rPr>
          <w:sz w:val="28"/>
          <w:szCs w:val="28"/>
        </w:rPr>
        <w:t>СЛУЖБИНА</w:t>
      </w:r>
      <w:proofErr w:type="spellEnd"/>
      <w:r w:rsidRPr="00470659">
        <w:rPr>
          <w:sz w:val="28"/>
          <w:szCs w:val="28"/>
        </w:rPr>
        <w:t xml:space="preserve"> АНАСТАСИЯ АЛЕКСАНДРОВНА с наименьшим ценовым предложением: 619 999 (Шестьсот девятнадцать тысяч девятьсот девяносто девять) рублей 82 копейки, НДС не облагается</w:t>
      </w:r>
    </w:p>
    <w:p w:rsidR="00F5645E" w:rsidRDefault="00F5645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5645E" w:rsidRDefault="00F5645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):</w:t>
      </w:r>
    </w:p>
    <w:p w:rsidR="00F5645E" w:rsidRDefault="00F5645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5645E" w:rsidRDefault="00F5645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5645E" w:rsidRDefault="00F5645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5645E" w:rsidRDefault="00F5645E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5645E" w:rsidRDefault="00F5645E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ЕОСЗ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5645E" w:rsidRDefault="00F5645E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7"/>
        <w:gridCol w:w="3294"/>
        <w:gridCol w:w="1468"/>
      </w:tblGrid>
      <w:tr w:rsidR="00F56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564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56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5E" w:rsidRDefault="00F564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5645E" w:rsidRDefault="00F5645E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sectPr w:rsidR="00F5645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45E" w:rsidRDefault="00F5645E">
      <w:r>
        <w:separator/>
      </w:r>
    </w:p>
  </w:endnote>
  <w:endnote w:type="continuationSeparator" w:id="0">
    <w:p w:rsidR="00F5645E" w:rsidRDefault="00F56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45E" w:rsidRDefault="00F5645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4407386/1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Искусственные растения, кашпо</w:t>
    </w:r>
  </w:p>
  <w:p w:rsidR="00F5645E" w:rsidRDefault="00F5645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504D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504D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5645E" w:rsidRDefault="00F5645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45E" w:rsidRDefault="00F5645E">
      <w:r>
        <w:separator/>
      </w:r>
    </w:p>
  </w:footnote>
  <w:footnote w:type="continuationSeparator" w:id="0">
    <w:p w:rsidR="00F5645E" w:rsidRDefault="00F56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470659"/>
    <w:rsid w:val="00470659"/>
    <w:rsid w:val="007504D0"/>
    <w:rsid w:val="00F5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2B9ABB"/>
  <w15:chartTrackingRefBased/>
  <w15:docId w15:val="{17D9906C-E58D-46EA-A5C8-00BC9468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72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EAF65-9EC4-4A24-A0F3-E424D7F90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679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3</cp:revision>
  <dcterms:created xsi:type="dcterms:W3CDTF">2024-09-26T11:55:00Z</dcterms:created>
  <dcterms:modified xsi:type="dcterms:W3CDTF">2024-09-26T12:07:00Z</dcterms:modified>
</cp:coreProperties>
</file>