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A3CF9" w14:textId="77777777" w:rsidR="00927EE4" w:rsidRDefault="00927EE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04-09/2024</w:t>
      </w:r>
    </w:p>
    <w:p w14:paraId="59721A69" w14:textId="77777777" w:rsidR="00927EE4" w:rsidRDefault="00927EE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IP-камер.</w:t>
      </w:r>
    </w:p>
    <w:p w14:paraId="096C1506" w14:textId="77777777" w:rsidR="00927EE4" w:rsidRDefault="00927EE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126F49B8" w14:textId="77777777" w:rsidR="00927EE4" w:rsidRDefault="00927EE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00000" w14:paraId="678F99A3" w14:textId="77777777">
        <w:tc>
          <w:tcPr>
            <w:tcW w:w="2771" w:type="dxa"/>
            <w:hideMark/>
          </w:tcPr>
          <w:p w14:paraId="526BD6B5" w14:textId="77777777" w:rsidR="00927EE4" w:rsidRDefault="00927EE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Дубна</w:t>
            </w:r>
          </w:p>
        </w:tc>
        <w:tc>
          <w:tcPr>
            <w:tcW w:w="7152" w:type="dxa"/>
            <w:hideMark/>
          </w:tcPr>
          <w:p w14:paraId="0E18C6CF" w14:textId="77777777" w:rsidR="00927EE4" w:rsidRDefault="00927EE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«25» сентября 2024 г.</w:t>
            </w:r>
          </w:p>
        </w:tc>
      </w:tr>
    </w:tbl>
    <w:p w14:paraId="0B05E307" w14:textId="77777777" w:rsidR="00927EE4" w:rsidRDefault="00927EE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7BE32ABA" w14:textId="77777777" w:rsidR="00927EE4" w:rsidRDefault="00927EE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54EB21B2" w14:textId="77777777" w:rsidR="00927EE4" w:rsidRDefault="00927EE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"Научно-</w:t>
      </w:r>
      <w:r>
        <w:rPr>
          <w:rFonts w:ascii="Times New Roman" w:hAnsi="Times New Roman"/>
          <w:sz w:val="28"/>
          <w:szCs w:val="28"/>
        </w:rPr>
        <w:t>производственный комплекс "Дедал".</w:t>
      </w:r>
    </w:p>
    <w:p w14:paraId="5B789AE1" w14:textId="77777777" w:rsidR="00927EE4" w:rsidRDefault="00927E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"НПК "Дедал".</w:t>
      </w:r>
    </w:p>
    <w:p w14:paraId="3CDA9530" w14:textId="77777777" w:rsidR="00927EE4" w:rsidRDefault="00927E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289A180C" w14:textId="79E1FC62" w:rsidR="00927EE4" w:rsidRDefault="00927E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IP-камер. </w:t>
      </w:r>
    </w:p>
    <w:p w14:paraId="3A995462" w14:textId="77777777" w:rsidR="00927EE4" w:rsidRDefault="00927E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14:paraId="27470D25" w14:textId="77777777" w:rsidR="00927EE4" w:rsidRDefault="00927E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10.11.2024 </w:t>
      </w:r>
    </w:p>
    <w:p w14:paraId="6BCFFA3D" w14:textId="77777777" w:rsidR="00927EE4" w:rsidRDefault="00927E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Theme="minorHAnsi" w:hAnsi="Times New Roman"/>
          <w:sz w:val="28"/>
          <w:szCs w:val="28"/>
        </w:rPr>
        <w:t xml:space="preserve">на договора: 4 259 227 (Четыре миллиона двести пятьдесят девять тысяч двести двадцать семь) рублей 14 копеек, с НДС. </w:t>
      </w:r>
    </w:p>
    <w:p w14:paraId="24BFE009" w14:textId="77777777" w:rsidR="00927EE4" w:rsidRDefault="00927EE4">
      <w:pPr>
        <w:keepLines w:val="0"/>
        <w:jc w:val="left"/>
        <w:divId w:val="94014264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000000" w14:paraId="5B5D77DD" w14:textId="77777777">
        <w:trPr>
          <w:divId w:val="9401426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28612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E4159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DC0E3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четом НДС</w:t>
            </w:r>
          </w:p>
        </w:tc>
      </w:tr>
      <w:tr w:rsidR="00000000" w14:paraId="5AE45A15" w14:textId="77777777">
        <w:trPr>
          <w:divId w:val="9401426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C4A5A" w14:textId="77777777" w:rsidR="00927EE4" w:rsidRDefault="00927EE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D3C34" w14:textId="77777777" w:rsidR="00927EE4" w:rsidRDefault="00927EE4">
            <w:pPr>
              <w:tabs>
                <w:tab w:val="left" w:pos="1134"/>
              </w:tabs>
            </w:pPr>
            <w:r w:rsidRPr="008A29B9">
              <w:rPr>
                <w:rFonts w:ascii="Times New Roman" w:hAnsi="Times New Roman"/>
                <w:sz w:val="28"/>
                <w:szCs w:val="28"/>
              </w:rPr>
              <w:t xml:space="preserve">Видеокамера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IP</w:t>
            </w:r>
            <w:r w:rsidRPr="008A29B9">
              <w:rPr>
                <w:rFonts w:ascii="Times New Roman" w:hAnsi="Times New Roman"/>
                <w:sz w:val="28"/>
                <w:szCs w:val="28"/>
              </w:rPr>
              <w:t xml:space="preserve"> ТЗ 04-07/А поз.1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B8B1B" w14:textId="77777777" w:rsidR="00927EE4" w:rsidRDefault="00927EE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56 630,66</w:t>
            </w:r>
          </w:p>
        </w:tc>
      </w:tr>
      <w:tr w:rsidR="00000000" w14:paraId="0A72A532" w14:textId="77777777">
        <w:trPr>
          <w:divId w:val="9401426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0B837" w14:textId="77777777" w:rsidR="00927EE4" w:rsidRDefault="00927EE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7CEA0" w14:textId="77777777" w:rsidR="00927EE4" w:rsidRDefault="00927EE4">
            <w:pPr>
              <w:tabs>
                <w:tab w:val="left" w:pos="1134"/>
              </w:tabs>
            </w:pPr>
            <w:r w:rsidRPr="008A29B9">
              <w:rPr>
                <w:rFonts w:ascii="Times New Roman" w:hAnsi="Times New Roman"/>
                <w:sz w:val="28"/>
                <w:szCs w:val="28"/>
              </w:rPr>
              <w:t xml:space="preserve">Видеокамера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IP</w:t>
            </w:r>
            <w:r w:rsidRPr="008A29B9">
              <w:rPr>
                <w:rFonts w:ascii="Times New Roman" w:hAnsi="Times New Roman"/>
                <w:sz w:val="28"/>
                <w:szCs w:val="28"/>
              </w:rPr>
              <w:t xml:space="preserve"> ТЗ 04-07/А поз.2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EB640" w14:textId="77777777" w:rsidR="00927EE4" w:rsidRDefault="00927EE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56 630,66</w:t>
            </w:r>
          </w:p>
        </w:tc>
      </w:tr>
      <w:tr w:rsidR="00000000" w14:paraId="7FC3EF79" w14:textId="77777777">
        <w:trPr>
          <w:divId w:val="9401426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83106" w14:textId="77777777" w:rsidR="00927EE4" w:rsidRDefault="00927EE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DA66B" w14:textId="77777777" w:rsidR="00927EE4" w:rsidRDefault="00927EE4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Видеокамера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DFK4146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63ECC" w14:textId="77777777" w:rsidR="00927EE4" w:rsidRDefault="00927EE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22 852,67</w:t>
            </w:r>
          </w:p>
        </w:tc>
      </w:tr>
    </w:tbl>
    <w:p w14:paraId="5C874559" w14:textId="77777777" w:rsidR="00927EE4" w:rsidRDefault="00927EE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4C7C5686" w14:textId="060D12F5" w:rsidR="00927EE4" w:rsidRDefault="00927EE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«17» сентября 2024 года на официальном государ</w:t>
      </w:r>
      <w:r>
        <w:rPr>
          <w:rFonts w:ascii="Times New Roman" w:hAnsi="Times New Roman"/>
          <w:sz w:val="28"/>
          <w:szCs w:val="28"/>
        </w:rPr>
        <w:t xml:space="preserve">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32413996800,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32413996800.</w:t>
      </w:r>
    </w:p>
    <w:p w14:paraId="591041CC" w14:textId="5F50FF3D" w:rsidR="00927EE4" w:rsidRDefault="00927EE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</w:t>
      </w:r>
      <w:r>
        <w:rPr>
          <w:rFonts w:ascii="Times New Roman" w:hAnsi="Times New Roman"/>
          <w:sz w:val="28"/>
          <w:szCs w:val="28"/>
        </w:rPr>
        <w:t>ме в 10:00 (время московское) «25» сентября 2024 года, по адресу: 141980, Российская Федерация, Московская обл., Россия, 141980, Московская область, Дубна</w:t>
      </w:r>
      <w:r w:rsidR="008A29B9">
        <w:rPr>
          <w:rFonts w:ascii="Times New Roman" w:hAnsi="Times New Roman"/>
          <w:sz w:val="28"/>
          <w:szCs w:val="28"/>
        </w:rPr>
        <w:t>, пр. Науки, д. 28.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FB91742" w14:textId="77777777" w:rsidR="00927EE4" w:rsidRDefault="00927EE4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4"/>
        <w:gridCol w:w="6835"/>
      </w:tblGrid>
      <w:tr w:rsidR="00000000" w14:paraId="7E01171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E2B3F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DFBC8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 w14:paraId="2AB19D40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F1191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14:paraId="7E59811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A7537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Ямнико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 Владимир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FBE70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инжиниринговой деятельности </w:t>
            </w:r>
          </w:p>
        </w:tc>
      </w:tr>
      <w:tr w:rsidR="00000000" w14:paraId="06B0F763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B18BD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 w14:paraId="3EC4A533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F3395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Кормильцев Олег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AB1D2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капитального строительства </w:t>
            </w:r>
          </w:p>
        </w:tc>
      </w:tr>
      <w:tr w:rsidR="00000000" w14:paraId="0A975BE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25C30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14:paraId="5008ADF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AE7FAB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Биркле Елен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4A488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маркетинга и коммуникаций</w:t>
            </w:r>
          </w:p>
        </w:tc>
      </w:tr>
      <w:tr w:rsidR="00000000" w14:paraId="54D465E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72EFA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220E2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</w:tr>
      <w:tr w:rsidR="00000000" w14:paraId="101C811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5322A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Тихомирова Ирина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275C3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договорной группы</w:t>
            </w:r>
          </w:p>
        </w:tc>
      </w:tr>
      <w:tr w:rsidR="00000000" w14:paraId="55E7619B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16BF5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A29B9" w14:paraId="2F77A4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85BB7" w14:textId="4F9D1EA0" w:rsidR="008A29B9" w:rsidRDefault="008A29B9" w:rsidP="008A29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Филатова Александра Игоревна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33E3D" w14:textId="53166283" w:rsidR="008A29B9" w:rsidRDefault="008A29B9" w:rsidP="008A29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Ведущий специалист ОЗД </w:t>
            </w:r>
          </w:p>
        </w:tc>
      </w:tr>
    </w:tbl>
    <w:p w14:paraId="1BE6AE16" w14:textId="77777777" w:rsidR="00927EE4" w:rsidRDefault="00927EE4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14:paraId="7BB1377D" w14:textId="77777777" w:rsidR="00927EE4" w:rsidRDefault="00927EE4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14:paraId="58AAAAC6" w14:textId="77777777" w:rsidR="00927EE4" w:rsidRDefault="00927EE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14:paraId="26664B38" w14:textId="77777777" w:rsidR="00927EE4" w:rsidRDefault="00927EE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3D605C4A" w14:textId="722212F1" w:rsidR="00927EE4" w:rsidRDefault="00927EE4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11:00 (время </w:t>
      </w:r>
      <w:r w:rsidR="008A29B9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«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24» сентября 2024 года </w:t>
      </w:r>
    </w:p>
    <w:p w14:paraId="34C15E85" w14:textId="5784FBB5" w:rsidR="00927EE4" w:rsidRDefault="00927EE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A29B9">
        <w:rPr>
          <w:rFonts w:ascii="Times New Roman" w:hAnsi="Times New Roman"/>
          <w:sz w:val="28"/>
          <w:szCs w:val="28"/>
          <w:lang w:eastAsia="ar-SA"/>
        </w:rPr>
        <w:t>ЭТП АКЦИОНЕРНОЕ</w:t>
      </w:r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14:paraId="7953F3C6" w14:textId="77777777" w:rsidR="00927EE4" w:rsidRDefault="00927EE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14:paraId="24BBDC81" w14:textId="77777777" w:rsidR="00927EE4" w:rsidRDefault="00927EE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</w:t>
      </w:r>
      <w:r>
        <w:rPr>
          <w:rFonts w:ascii="Times New Roman" w:hAnsi="Times New Roman"/>
          <w:sz w:val="28"/>
        </w:rPr>
        <w:t>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14:paraId="69368175" w14:textId="77777777" w:rsidR="00927EE4" w:rsidRPr="008A29B9" w:rsidRDefault="00927EE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8A29B9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«25» сентября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8A29B9">
        <w:rPr>
          <w:rFonts w:ascii="Times New Roman CYR" w:eastAsia="Calibri" w:hAnsi="Times New Roman CYR" w:cs="Times New Roman CYR"/>
          <w:sz w:val="28"/>
          <w:szCs w:val="28"/>
        </w:rPr>
        <w:t>04-09/2024 закупочной комиссией были прин</w:t>
      </w:r>
      <w:r w:rsidRPr="008A29B9">
        <w:rPr>
          <w:rFonts w:ascii="Times New Roman CYR" w:eastAsia="Calibri" w:hAnsi="Times New Roman CYR" w:cs="Times New Roman CYR"/>
          <w:sz w:val="28"/>
          <w:szCs w:val="28"/>
        </w:rPr>
        <w:t xml:space="preserve">яты следующие решения: </w:t>
      </w:r>
    </w:p>
    <w:p w14:paraId="6B1157EB" w14:textId="77777777" w:rsidR="00927EE4" w:rsidRPr="008A29B9" w:rsidRDefault="00927EE4">
      <w:pPr>
        <w:pStyle w:val="a5"/>
        <w:jc w:val="both"/>
        <w:rPr>
          <w:sz w:val="28"/>
          <w:szCs w:val="28"/>
        </w:rPr>
      </w:pPr>
      <w:r w:rsidRPr="008A29B9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</w:p>
    <w:p w14:paraId="1366BA3A" w14:textId="77777777" w:rsidR="00927EE4" w:rsidRPr="008A29B9" w:rsidRDefault="00927EE4">
      <w:pPr>
        <w:pStyle w:val="a5"/>
        <w:jc w:val="both"/>
        <w:rPr>
          <w:sz w:val="28"/>
          <w:szCs w:val="28"/>
        </w:rPr>
      </w:pPr>
      <w:r w:rsidRPr="008A29B9">
        <w:rPr>
          <w:sz w:val="28"/>
          <w:szCs w:val="28"/>
        </w:rPr>
        <w:t>2.1.1. 32413996800-1-1</w:t>
      </w:r>
    </w:p>
    <w:p w14:paraId="6702ED41" w14:textId="77777777" w:rsidR="00927EE4" w:rsidRPr="008A29B9" w:rsidRDefault="00927EE4">
      <w:pPr>
        <w:pStyle w:val="a5"/>
        <w:jc w:val="both"/>
        <w:rPr>
          <w:sz w:val="28"/>
          <w:szCs w:val="28"/>
        </w:rPr>
      </w:pPr>
      <w:r w:rsidRPr="008A29B9">
        <w:rPr>
          <w:sz w:val="28"/>
          <w:szCs w:val="28"/>
        </w:rPr>
        <w:t>Количество отклоненных зая</w:t>
      </w:r>
      <w:r w:rsidRPr="008A29B9">
        <w:rPr>
          <w:sz w:val="28"/>
          <w:szCs w:val="28"/>
        </w:rPr>
        <w:t>вок участников: 0.</w:t>
      </w:r>
    </w:p>
    <w:p w14:paraId="155F1277" w14:textId="77777777" w:rsidR="008A29B9" w:rsidRDefault="008A29B9">
      <w:pPr>
        <w:pStyle w:val="a5"/>
        <w:jc w:val="both"/>
        <w:rPr>
          <w:sz w:val="28"/>
          <w:szCs w:val="28"/>
        </w:rPr>
      </w:pPr>
    </w:p>
    <w:p w14:paraId="65CE3F5C" w14:textId="77777777" w:rsidR="008A29B9" w:rsidRDefault="008A29B9">
      <w:pPr>
        <w:pStyle w:val="a5"/>
        <w:jc w:val="both"/>
        <w:rPr>
          <w:sz w:val="28"/>
          <w:szCs w:val="28"/>
        </w:rPr>
      </w:pPr>
    </w:p>
    <w:p w14:paraId="2050DD02" w14:textId="77777777" w:rsidR="008A29B9" w:rsidRDefault="008A29B9">
      <w:pPr>
        <w:pStyle w:val="a5"/>
        <w:jc w:val="both"/>
        <w:rPr>
          <w:sz w:val="28"/>
          <w:szCs w:val="28"/>
        </w:rPr>
      </w:pPr>
    </w:p>
    <w:p w14:paraId="55EF3978" w14:textId="77777777" w:rsidR="008A29B9" w:rsidRDefault="008A29B9">
      <w:pPr>
        <w:pStyle w:val="a5"/>
        <w:jc w:val="both"/>
        <w:rPr>
          <w:sz w:val="28"/>
          <w:szCs w:val="28"/>
        </w:rPr>
      </w:pPr>
    </w:p>
    <w:p w14:paraId="56469344" w14:textId="593B606E" w:rsidR="00927EE4" w:rsidRPr="008A29B9" w:rsidRDefault="00927EE4">
      <w:pPr>
        <w:pStyle w:val="a5"/>
        <w:jc w:val="both"/>
        <w:rPr>
          <w:sz w:val="28"/>
          <w:szCs w:val="28"/>
        </w:rPr>
      </w:pPr>
      <w:r w:rsidRPr="008A29B9">
        <w:rPr>
          <w:sz w:val="28"/>
          <w:szCs w:val="28"/>
        </w:rPr>
        <w:lastRenderedPageBreak/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54"/>
        <w:gridCol w:w="1514"/>
        <w:gridCol w:w="2099"/>
        <w:gridCol w:w="2952"/>
      </w:tblGrid>
      <w:tr w:rsidR="00000000" w14:paraId="4B47505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C791C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F061B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A190B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F8FAB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00000" w14:paraId="7F1CA67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1DC72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32413996800-1-1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2B5CA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4DEF4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«23» сентября 2024 года 09:29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9DE95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4 052 640 (Четыре миллиона пятьдесят две тысячи шестьсот сорок) рублей 00 копеек, включая НДС</w:t>
            </w:r>
          </w:p>
        </w:tc>
      </w:tr>
    </w:tbl>
    <w:p w14:paraId="092BD145" w14:textId="77777777" w:rsidR="00927EE4" w:rsidRPr="008A29B9" w:rsidRDefault="00927EE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5ACFD43C" w14:textId="77777777" w:rsidR="00927EE4" w:rsidRPr="008A29B9" w:rsidRDefault="00927EE4">
      <w:pPr>
        <w:pStyle w:val="a5"/>
        <w:jc w:val="both"/>
        <w:rPr>
          <w:sz w:val="28"/>
          <w:szCs w:val="28"/>
        </w:rPr>
      </w:pPr>
      <w:r w:rsidRPr="008A29B9">
        <w:rPr>
          <w:sz w:val="28"/>
          <w:szCs w:val="28"/>
        </w:rPr>
        <w:t>4. Места (порядковые номера), присвоенные участникам закупки, заявки которых бы</w:t>
      </w:r>
      <w:r w:rsidRPr="008A29B9">
        <w:rPr>
          <w:sz w:val="28"/>
          <w:szCs w:val="28"/>
        </w:rPr>
        <w:t xml:space="preserve">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4189"/>
        <w:gridCol w:w="1569"/>
        <w:gridCol w:w="3532"/>
      </w:tblGrid>
      <w:tr w:rsidR="00000000" w14:paraId="0BDBB6C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DE539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FBD56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F4902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0B77B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000000" w14:paraId="1291F1F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01357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2ADAC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32413996800-1-1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D7AC0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AD45F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4 052 640 (Четыре миллиона пятьдесят две тысячи шестьсот сорок) рублей 00 копеек, включая НДС</w:t>
            </w:r>
          </w:p>
        </w:tc>
      </w:tr>
    </w:tbl>
    <w:p w14:paraId="03FC7194" w14:textId="7B73CA89" w:rsidR="00927EE4" w:rsidRPr="008A29B9" w:rsidRDefault="00927EE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8A29B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8A29B9">
        <w:rPr>
          <w:rFonts w:ascii="Times New Roman" w:eastAsiaTheme="minorHAnsi" w:hAnsi="Times New Roman"/>
          <w:sz w:val="28"/>
          <w:szCs w:val="28"/>
        </w:rPr>
        <w:br/>
        <w:t>«за</w:t>
      </w:r>
      <w:r w:rsidRPr="008A29B9">
        <w:rPr>
          <w:rFonts w:ascii="Times New Roman" w:eastAsiaTheme="minorHAnsi" w:hAnsi="Times New Roman"/>
          <w:sz w:val="28"/>
          <w:szCs w:val="28"/>
        </w:rPr>
        <w:t xml:space="preserve">» - </w:t>
      </w:r>
      <w:r w:rsidR="008A29B9" w:rsidRPr="00F76B09">
        <w:rPr>
          <w:rFonts w:ascii="Times New Roman" w:eastAsia="Calibri" w:hAnsi="Times New Roman"/>
          <w:sz w:val="28"/>
          <w:szCs w:val="28"/>
        </w:rPr>
        <w:t>5 голоса/-ов: Ямников В.Б., Кормильцев О.А., Биркле Е.В., Сидоров Е.Ф., Тихомирова И.А.;</w:t>
      </w:r>
      <w:r w:rsidRPr="008A29B9">
        <w:rPr>
          <w:rFonts w:ascii="Times New Roman" w:eastAsiaTheme="minorHAnsi" w:hAnsi="Times New Roman"/>
          <w:sz w:val="28"/>
          <w:szCs w:val="28"/>
        </w:rPr>
        <w:br/>
        <w:t>«против» - 0 голоса/-ов;</w:t>
      </w:r>
      <w:r w:rsidRPr="008A29B9">
        <w:rPr>
          <w:rFonts w:ascii="Times New Roman" w:eastAsiaTheme="minorHAnsi" w:hAnsi="Times New Roman"/>
          <w:sz w:val="28"/>
          <w:szCs w:val="28"/>
        </w:rPr>
        <w:br/>
        <w:t>«воздержался» - 0 голоса/-ов.</w:t>
      </w:r>
    </w:p>
    <w:p w14:paraId="069DF89F" w14:textId="77777777" w:rsidR="00927EE4" w:rsidRPr="008A29B9" w:rsidRDefault="00927EE4">
      <w:pPr>
        <w:pStyle w:val="a5"/>
        <w:jc w:val="both"/>
        <w:rPr>
          <w:sz w:val="28"/>
          <w:szCs w:val="28"/>
        </w:rPr>
      </w:pPr>
      <w:r w:rsidRPr="008A29B9">
        <w:rPr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</w:t>
      </w:r>
      <w:r w:rsidRPr="008A29B9">
        <w:rPr>
          <w:sz w:val="28"/>
          <w:szCs w:val="28"/>
        </w:rPr>
        <w:t>ационным номером 32413996800-1-1 с наименьшим ценовым предложением: 4 052 640 (Четыре миллиона пятьдесят две тысячи шестьсот сорок) рублей 00 копеек, включая НДС</w:t>
      </w:r>
    </w:p>
    <w:p w14:paraId="7557B048" w14:textId="6C6BC289" w:rsidR="00927EE4" w:rsidRPr="008A29B9" w:rsidRDefault="00927EE4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8A29B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A29B9">
        <w:rPr>
          <w:rFonts w:ascii="Times New Roman" w:eastAsiaTheme="minorHAnsi" w:hAnsi="Times New Roman"/>
          <w:sz w:val="28"/>
        </w:rPr>
        <w:br/>
        <w:t xml:space="preserve">«за» - </w:t>
      </w:r>
      <w:r w:rsidR="008A29B9" w:rsidRPr="00F76B09">
        <w:rPr>
          <w:rFonts w:ascii="Times New Roman" w:eastAsia="Calibri" w:hAnsi="Times New Roman"/>
          <w:sz w:val="28"/>
          <w:szCs w:val="28"/>
        </w:rPr>
        <w:t>5 голоса/-ов: Ямников В.Б., Кормильцев О.А., Биркле Е.В., Сидоров Е.Ф., Тихомирова И.А.;</w:t>
      </w:r>
      <w:r w:rsidRPr="008A29B9">
        <w:rPr>
          <w:rFonts w:ascii="Times New Roman" w:eastAsiaTheme="minorHAnsi" w:hAnsi="Times New Roman"/>
          <w:sz w:val="28"/>
        </w:rPr>
        <w:br/>
        <w:t>«против» - 0 голоса/-</w:t>
      </w:r>
      <w:r w:rsidRPr="008A29B9">
        <w:rPr>
          <w:rFonts w:ascii="Times New Roman" w:eastAsiaTheme="minorHAnsi" w:hAnsi="Times New Roman"/>
          <w:sz w:val="28"/>
        </w:rPr>
        <w:t>ов;</w:t>
      </w:r>
      <w:r w:rsidRPr="008A29B9">
        <w:rPr>
          <w:rFonts w:ascii="Times New Roman" w:eastAsiaTheme="minorHAnsi" w:hAnsi="Times New Roman"/>
          <w:sz w:val="28"/>
        </w:rPr>
        <w:br/>
        <w:t xml:space="preserve">«воздержался» - 0 голоса/-ов. </w:t>
      </w:r>
    </w:p>
    <w:p w14:paraId="4012AB69" w14:textId="77777777" w:rsidR="00927EE4" w:rsidRPr="008A29B9" w:rsidRDefault="00927EE4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14:paraId="2746B6EF" w14:textId="77777777" w:rsidR="00927EE4" w:rsidRDefault="00927EE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14:paraId="5EE4B5DB" w14:textId="77777777" w:rsidR="00927EE4" w:rsidRDefault="00927EE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072173E5" w14:textId="77777777" w:rsidR="00927EE4" w:rsidRDefault="00927EE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2967C9CC" w14:textId="77777777" w:rsidR="00927EE4" w:rsidRDefault="00927EE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заявляет об отсутствии 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0DB55408" w14:textId="77777777" w:rsidR="00927EE4" w:rsidRDefault="00927EE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00655DE0" w14:textId="77777777" w:rsidR="00927EE4" w:rsidRDefault="00927EE4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BCEF8DF" w14:textId="77777777" w:rsidR="00927EE4" w:rsidRDefault="00927EE4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 это предусмотрено законодательством Российской Федерации, ЕОС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5E2E5A14" w14:textId="77777777" w:rsidR="00927EE4" w:rsidRDefault="00927EE4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14:paraId="33429C0A" w14:textId="77777777" w:rsidR="00927EE4" w:rsidRDefault="00927EE4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3"/>
        <w:gridCol w:w="5916"/>
        <w:gridCol w:w="1110"/>
      </w:tblGrid>
      <w:tr w:rsidR="00000000" w14:paraId="127DDE23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8FF41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52F5C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6D8F4" w14:textId="77777777" w:rsidR="00927EE4" w:rsidRDefault="009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 w14:paraId="2FB130CA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FA1DC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14:paraId="4BC689CF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9943F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Ямников Владимир Борисович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8FDB7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инжиниринговой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A449A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14:paraId="442D9BAE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19714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 w14:paraId="5528F37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A2BA5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Кормильцев Олег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90CB8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капитального строительства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9B606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14:paraId="5039DC87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05281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14:paraId="06FC72E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E13B0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Биркле Елена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62F50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1EAE0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14:paraId="467A89A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11ED3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857BF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B2516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14:paraId="2BA514A7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F51CF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Тихомирова Ирина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F26E5C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07214" w14:textId="77777777" w:rsidR="00927EE4" w:rsidRDefault="00927E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14:paraId="22BDB7DD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604A9" w14:textId="77777777" w:rsidR="00927EE4" w:rsidRDefault="00927E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голоса) </w:t>
            </w:r>
          </w:p>
        </w:tc>
      </w:tr>
      <w:tr w:rsidR="008A29B9" w14:paraId="038E7653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3657C" w14:textId="6FBADBF9" w:rsidR="008A29B9" w:rsidRDefault="008A29B9" w:rsidP="008A29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Филатова Александра Игоревна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93BD6" w14:textId="071C8349" w:rsidR="008A29B9" w:rsidRDefault="008A29B9" w:rsidP="008A29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Ведущий специалист ОЗД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948E6" w14:textId="77777777" w:rsidR="008A29B9" w:rsidRDefault="008A29B9" w:rsidP="008A29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14:paraId="0B5E0EAB" w14:textId="77777777" w:rsidR="00927EE4" w:rsidRDefault="00927EE4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14:paraId="326578A9" w14:textId="77777777" w:rsidR="00927EE4" w:rsidRDefault="00927EE4">
      <w:pPr>
        <w:keepLines w:val="0"/>
        <w:widowControl w:val="0"/>
        <w:spacing w:after="160"/>
        <w:outlineLvl w:val="0"/>
      </w:pPr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06FA0" w14:textId="77777777" w:rsidR="00927EE4" w:rsidRDefault="00927EE4">
      <w:r>
        <w:separator/>
      </w:r>
    </w:p>
  </w:endnote>
  <w:endnote w:type="continuationSeparator" w:id="0">
    <w:p w14:paraId="11E8823E" w14:textId="77777777" w:rsidR="00927EE4" w:rsidRDefault="0092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8A81E" w14:textId="3394473D" w:rsidR="00927EE4" w:rsidRDefault="00927EE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04-09/2024 заседания закупочной комиссии по подведению итогов закупки (итоговый протокол) </w:t>
    </w:r>
    <w:r w:rsidR="008A29B9">
      <w:rPr>
        <w:rFonts w:ascii="Times New Roman" w:hAnsi="Times New Roman"/>
        <w:bCs/>
        <w:sz w:val="16"/>
        <w:szCs w:val="16"/>
      </w:rPr>
      <w:t>на право</w:t>
    </w:r>
    <w:r>
      <w:rPr>
        <w:rFonts w:ascii="Times New Roman" w:hAnsi="Times New Roman"/>
        <w:bCs/>
        <w:sz w:val="16"/>
        <w:szCs w:val="16"/>
      </w:rPr>
      <w:t xml:space="preserve"> заключения договора на поставк</w:t>
    </w:r>
    <w:r>
      <w:rPr>
        <w:rFonts w:ascii="Times New Roman" w:hAnsi="Times New Roman"/>
        <w:bCs/>
        <w:sz w:val="16"/>
        <w:szCs w:val="16"/>
      </w:rPr>
      <w:t>у IP-камер.</w:t>
    </w:r>
  </w:p>
  <w:p w14:paraId="29067B90" w14:textId="77777777" w:rsidR="00927EE4" w:rsidRDefault="00927EE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8BF161B" w14:textId="77777777" w:rsidR="00927EE4" w:rsidRDefault="00927EE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2AA42" w14:textId="77777777" w:rsidR="00927EE4" w:rsidRDefault="00927EE4">
      <w:r>
        <w:separator/>
      </w:r>
    </w:p>
  </w:footnote>
  <w:footnote w:type="continuationSeparator" w:id="0">
    <w:p w14:paraId="58ADCC7E" w14:textId="77777777" w:rsidR="00927EE4" w:rsidRDefault="00927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98315979">
    <w:abstractNumId w:val="0"/>
  </w:num>
  <w:num w:numId="2" w16cid:durableId="6766614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9B9"/>
    <w:rsid w:val="008A29B9"/>
    <w:rsid w:val="0092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6B7DB"/>
  <w15:chartTrackingRefBased/>
  <w15:docId w15:val="{30820B5C-8155-4C1C-A01D-3CF561DD3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14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D1FC7-C0C3-4811-852E-12D44B5E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6093</Characters>
  <Application>Microsoft Office Word</Application>
  <DocSecurity>0</DocSecurity>
  <Lines>50</Lines>
  <Paragraphs>13</Paragraphs>
  <ScaleCrop>false</ScaleCrop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Максимова Карина Андреевна</cp:lastModifiedBy>
  <cp:revision>2</cp:revision>
  <dcterms:created xsi:type="dcterms:W3CDTF">2024-09-25T08:36:00Z</dcterms:created>
  <dcterms:modified xsi:type="dcterms:W3CDTF">2024-09-25T08:36:00Z</dcterms:modified>
</cp:coreProperties>
</file>